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DDBD7" w14:textId="410AD3E4" w:rsidR="00575CF4" w:rsidRPr="00575CF4" w:rsidRDefault="00575CF4" w:rsidP="00575CF4">
      <w:pPr>
        <w:spacing w:before="0" w:after="0"/>
        <w:jc w:val="center"/>
        <w:rPr>
          <w:rFonts w:asciiTheme="minorHAnsi" w:eastAsia="Times New Roman" w:hAnsiTheme="minorHAnsi" w:cstheme="minorHAnsi"/>
          <w:b/>
          <w:bCs/>
          <w:color w:val="0000FF"/>
          <w:sz w:val="28"/>
          <w:szCs w:val="28"/>
          <w:lang w:val="el-GR"/>
        </w:rPr>
      </w:pPr>
      <w:r w:rsidRPr="00575CF4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el-GR"/>
        </w:rPr>
        <w:t>Φύλλο Εργασίας 1</w:t>
      </w:r>
    </w:p>
    <w:p w14:paraId="0CAC9028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 w:rsidRPr="002A5BD7"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1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825"/>
      </w:tblGrid>
      <w:tr w:rsidR="00575CF4" w:rsidRPr="00AF1034" w14:paraId="52621239" w14:textId="77777777" w:rsidTr="001E095A">
        <w:trPr>
          <w:trHeight w:val="5359"/>
        </w:trPr>
        <w:tc>
          <w:tcPr>
            <w:tcW w:w="7088" w:type="dxa"/>
          </w:tcPr>
          <w:p w14:paraId="53231975" w14:textId="7BDCF3A4" w:rsidR="00575CF4" w:rsidRDefault="00936CA2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Ν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α γράψετε ένα πρόγραμμα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 στο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Scratch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 το οποίο θα σχεδιάζει το διπλανό σχήμα. Ο σχεδιασμός θα ξεκινάει από το κέντρο της οθόνης.</w:t>
            </w:r>
          </w:p>
        </w:tc>
        <w:tc>
          <w:tcPr>
            <w:tcW w:w="2825" w:type="dxa"/>
          </w:tcPr>
          <w:p w14:paraId="04948FEC" w14:textId="77777777" w:rsidR="00575CF4" w:rsidRDefault="00575CF4" w:rsidP="00BF3505">
            <w:pPr>
              <w:spacing w:before="0"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9F12D4" wp14:editId="6EA21692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991235</wp:posOffset>
                      </wp:positionV>
                      <wp:extent cx="352425" cy="228600"/>
                      <wp:effectExtent l="0" t="0" r="9525" b="0"/>
                      <wp:wrapNone/>
                      <wp:docPr id="2063" name="Ορθογώνιο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DA5308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F12D4" id="Ορθογώνιο 2063" o:spid="_x0000_s1026" style="position:absolute;left:0;text-align:left;margin-left:44.75pt;margin-top:78.05pt;width:27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" fillcolor="white [3212]" stroked="f" strokeweight="2pt">
                      <v:textbox>
                        <w:txbxContent>
                          <w:p w14:paraId="7BDA5308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48CAC9" wp14:editId="129862A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506095</wp:posOffset>
                      </wp:positionV>
                      <wp:extent cx="352425" cy="228600"/>
                      <wp:effectExtent l="0" t="0" r="9525" b="0"/>
                      <wp:wrapNone/>
                      <wp:docPr id="2065" name="Ορθογώνιο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78219C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8CAC9" id="Ορθογώνιο 2065" o:spid="_x0000_s1027" style="position:absolute;left:0;text-align:left;margin-left:2.15pt;margin-top:39.85pt;width:27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" fillcolor="white [3212]" stroked="f" strokeweight="2pt">
                      <v:textbox>
                        <w:txbxContent>
                          <w:p w14:paraId="6478219C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0D6E24" wp14:editId="4D47543D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10160</wp:posOffset>
                      </wp:positionV>
                      <wp:extent cx="352425" cy="228600"/>
                      <wp:effectExtent l="0" t="0" r="9525" b="0"/>
                      <wp:wrapNone/>
                      <wp:docPr id="2066" name="Ορθογώνιο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872B4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D6E24" id="Ορθογώνιο 2066" o:spid="_x0000_s1028" style="position:absolute;left:0;text-align:left;margin-left:34.85pt;margin-top:.8pt;width:27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" fillcolor="white [3212]" stroked="f" strokeweight="2pt">
                      <v:textbox>
                        <w:txbxContent>
                          <w:p w14:paraId="0DF872B4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477770F" wp14:editId="361F5E8E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667385</wp:posOffset>
                      </wp:positionV>
                      <wp:extent cx="352425" cy="228600"/>
                      <wp:effectExtent l="0" t="0" r="9525" b="0"/>
                      <wp:wrapNone/>
                      <wp:docPr id="2067" name="Ορθογώνιο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B24E0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7770F" id="Ορθογώνιο 2067" o:spid="_x0000_s1029" style="position:absolute;left:0;text-align:left;margin-left:52.65pt;margin-top:52.55pt;width:27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" fillcolor="white [3212]" stroked="f" strokeweight="2pt">
                      <v:textbox>
                        <w:txbxContent>
                          <w:p w14:paraId="4CEB24E0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7B3AD6" wp14:editId="4E8D07FF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372110</wp:posOffset>
                      </wp:positionV>
                      <wp:extent cx="400050" cy="228600"/>
                      <wp:effectExtent l="0" t="0" r="0" b="0"/>
                      <wp:wrapNone/>
                      <wp:docPr id="2068" name="Ορθογώνιο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8603FC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B3AD6" id="Ορθογώνιο 2068" o:spid="_x0000_s1030" style="position:absolute;left:0;text-align:left;margin-left:72.15pt;margin-top:29.3pt;width:31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" fillcolor="white [3212]" stroked="f" strokeweight="2pt">
                      <v:textbox>
                        <w:txbxContent>
                          <w:p w14:paraId="378603FC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l-GR" w:eastAsia="el-GR"/>
              </w:rPr>
              <w:drawing>
                <wp:inline distT="0" distB="0" distL="0" distR="0" wp14:anchorId="13789CFA" wp14:editId="4966BB9B">
                  <wp:extent cx="1279801" cy="1209675"/>
                  <wp:effectExtent l="0" t="0" r="0" b="0"/>
                  <wp:docPr id="2069" name="Εικόνα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198" t="41383" r="43767" b="40076"/>
                          <a:stretch/>
                        </pic:blipFill>
                        <pic:spPr bwMode="auto">
                          <a:xfrm>
                            <a:off x="0" y="0"/>
                            <a:ext cx="1279801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1E51C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A2A17A8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B22D1FF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2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542"/>
      </w:tblGrid>
      <w:tr w:rsidR="00575CF4" w14:paraId="17090CD4" w14:textId="77777777" w:rsidTr="001E095A">
        <w:trPr>
          <w:trHeight w:val="5931"/>
        </w:trPr>
        <w:tc>
          <w:tcPr>
            <w:tcW w:w="7371" w:type="dxa"/>
          </w:tcPr>
          <w:p w14:paraId="31DF1454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Να τροποποιήσετε το πρόγραμμα της προηγούμενης δραστηριότητα έτσι ώστε να σχεδιάζονται ακόμα δυο γραμμές ακολουθώντας το ίδιο μοτίβο. </w:t>
            </w:r>
          </w:p>
          <w:p w14:paraId="561BBB8C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Να περιγράψετε το μοτίβο που ακολουθείται κατά τον σχεδιασμό του σχήματος. Ποια ομάδα εντολών επαναλαμβάνεται; Τι μπορούμε να κάνουμε ώστε να μειώσουμε το μέγεθος του προγράμματος;</w:t>
            </w:r>
          </w:p>
        </w:tc>
        <w:tc>
          <w:tcPr>
            <w:tcW w:w="2542" w:type="dxa"/>
          </w:tcPr>
          <w:p w14:paraId="00F6CC52" w14:textId="77777777" w:rsidR="00575CF4" w:rsidRDefault="00575CF4" w:rsidP="00BF3505">
            <w:pPr>
              <w:spacing w:before="0"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13DECD8" wp14:editId="4FB3F8EA">
                  <wp:extent cx="1117325" cy="1000760"/>
                  <wp:effectExtent l="0" t="0" r="6985" b="8890"/>
                  <wp:docPr id="2070" name="Εικόνα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4097" t="39955" r="45108" b="42857"/>
                          <a:stretch/>
                        </pic:blipFill>
                        <pic:spPr bwMode="auto">
                          <a:xfrm>
                            <a:off x="0" y="0"/>
                            <a:ext cx="1127127" cy="100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CA8C2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2D511D9" w14:textId="77777777" w:rsidR="00F4272E" w:rsidRDefault="00F4272E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D2C9963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3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384"/>
      </w:tblGrid>
      <w:tr w:rsidR="00575CF4" w14:paraId="6D08A268" w14:textId="77777777" w:rsidTr="00BF3505">
        <w:tc>
          <w:tcPr>
            <w:tcW w:w="5529" w:type="dxa"/>
          </w:tcPr>
          <w:p w14:paraId="2305445B" w14:textId="6FF40C91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Πως προτείνετε να σχεδιαστεί το διπλανό σχήμα; </w:t>
            </w:r>
          </w:p>
          <w:p w14:paraId="1C1C2549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4384" w:type="dxa"/>
          </w:tcPr>
          <w:p w14:paraId="7ECF2D45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 w:rsidRPr="007473E1">
              <w:rPr>
                <w:rFonts w:asciiTheme="minorHAnsi" w:hAnsiTheme="minorHAnsi" w:cstheme="minorHAnsi"/>
                <w:bCs/>
                <w:noProof/>
                <w:lang w:val="el-GR" w:eastAsia="el-GR"/>
              </w:rPr>
              <w:drawing>
                <wp:inline distT="0" distB="0" distL="0" distR="0" wp14:anchorId="7F4B50CF" wp14:editId="07681E19">
                  <wp:extent cx="2618105" cy="2657688"/>
                  <wp:effectExtent l="0" t="0" r="0" b="9525"/>
                  <wp:docPr id="2071" name="Εικόνα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iral resul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65" cy="265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A1D23" w14:textId="77777777" w:rsidR="00575CF4" w:rsidRDefault="00575CF4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8F7838C" w14:textId="77777777" w:rsidR="00644052" w:rsidRDefault="00644052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D245505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5DE9721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7589FA2" w14:textId="05F9CBFE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B138CCA" w14:textId="180D001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5C962F9" w14:textId="59E6C485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50E08E6" w14:textId="06780639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59361B1" w14:textId="4217AADA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1024816" w14:textId="6F943421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3A0C269" w14:textId="694F09B0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8339316" w14:textId="0D9E66EC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0DF1A7E" w14:textId="5A08146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304DD2A" w14:textId="6CA54AE1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C36838B" w14:textId="726121F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36102F5" w14:textId="0BBB3F2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972A651" w14:textId="2E63418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0D59230" w14:textId="0C56137B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D361991" w14:textId="7F7FBF3E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2D8991E" w14:textId="2A770DC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45985FB" w14:textId="6975C87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6989F13" w14:textId="081B82E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03A2237" w14:textId="7777777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DF0F11A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10C1FC2" w14:textId="77777777" w:rsidR="008E1D20" w:rsidRDefault="008E1D20" w:rsidP="008E1D20">
      <w:pPr>
        <w:spacing w:before="0" w:after="0"/>
        <w:ind w:firstLine="72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92B4C89" w14:textId="3F2C9BC0" w:rsidR="008E1D20" w:rsidRPr="00575CF4" w:rsidRDefault="008E1D20" w:rsidP="008E1D20">
      <w:pPr>
        <w:spacing w:before="0" w:after="0"/>
        <w:jc w:val="center"/>
        <w:rPr>
          <w:rFonts w:asciiTheme="minorHAnsi" w:eastAsia="Times New Roman" w:hAnsiTheme="minorHAnsi" w:cstheme="minorHAnsi"/>
          <w:b/>
          <w:bCs/>
          <w:color w:val="0000FF"/>
          <w:sz w:val="28"/>
          <w:szCs w:val="28"/>
          <w:lang w:val="el-GR"/>
        </w:rPr>
      </w:pPr>
      <w:r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el-GR"/>
        </w:rPr>
        <w:lastRenderedPageBreak/>
        <w:t>Φύλλο Εργασίας 2</w:t>
      </w:r>
    </w:p>
    <w:p w14:paraId="0D2415BD" w14:textId="77777777" w:rsidR="008E1D20" w:rsidRPr="00575CF4" w:rsidRDefault="008E1D20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C62B1C7" w14:textId="77777777" w:rsidR="008E1D20" w:rsidRDefault="008E1D20" w:rsidP="008E1D20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 w:rsidRPr="002A5BD7"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1</w:t>
      </w:r>
    </w:p>
    <w:p w14:paraId="012CF04F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Να τροποποιήσετε το πρόγραμμα που σχεδιάζει το σπιράλ έτσι ώστε</w:t>
      </w:r>
    </w:p>
    <w:p w14:paraId="5269A4AD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 xml:space="preserve">α) το σπιράλ να γίνει πιο πυκνό </w:t>
      </w:r>
    </w:p>
    <w:p w14:paraId="0D8E62A4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β) κάθε γραμμή να έχει και διαφορετικό χρώμα</w:t>
      </w:r>
    </w:p>
    <w:p w14:paraId="509F9879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όπως φαίνεται παρακάτω: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339"/>
        <w:gridCol w:w="3200"/>
      </w:tblGrid>
      <w:tr w:rsidR="00C87EF3" w14:paraId="38026D19" w14:textId="05E088C0" w:rsidTr="00C87EF3">
        <w:tc>
          <w:tcPr>
            <w:tcW w:w="3441" w:type="dxa"/>
          </w:tcPr>
          <w:p w14:paraId="7FDA04E0" w14:textId="6F6DCE6A" w:rsidR="00C87EF3" w:rsidRDefault="00C87EF3" w:rsidP="00C87EF3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294B254" wp14:editId="7D8A3EEB">
                  <wp:extent cx="2047875" cy="2012260"/>
                  <wp:effectExtent l="0" t="0" r="0" b="7620"/>
                  <wp:docPr id="2080" name="Εικόνα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9989" t="22303" r="12627" b="47331"/>
                          <a:stretch/>
                        </pic:blipFill>
                        <pic:spPr bwMode="auto">
                          <a:xfrm>
                            <a:off x="0" y="0"/>
                            <a:ext cx="2053936" cy="201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9FA0799" w14:textId="1A8C3FE6" w:rsidR="00C87EF3" w:rsidRDefault="00C87EF3" w:rsidP="00C87EF3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17C281C" wp14:editId="2F2DB307">
                  <wp:extent cx="2019300" cy="2029709"/>
                  <wp:effectExtent l="0" t="0" r="0" b="8890"/>
                  <wp:docPr id="2081" name="Εικόνα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429" t="23117" r="13186" b="47606"/>
                          <a:stretch/>
                        </pic:blipFill>
                        <pic:spPr bwMode="auto">
                          <a:xfrm>
                            <a:off x="0" y="0"/>
                            <a:ext cx="2021401" cy="2031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1EAED38" w14:textId="15DCBCE1" w:rsidR="00C87EF3" w:rsidRDefault="00C87EF3" w:rsidP="00C87EF3">
            <w:pPr>
              <w:spacing w:before="0" w:after="0"/>
              <w:rPr>
                <w:noProof/>
                <w:lang w:val="el-GR" w:eastAsia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046BD22" wp14:editId="753D545A">
                  <wp:extent cx="1929650" cy="2029460"/>
                  <wp:effectExtent l="0" t="0" r="0" b="8890"/>
                  <wp:docPr id="2082" name="Εικόνα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9989" t="20960" r="12476" b="46256"/>
                          <a:stretch/>
                        </pic:blipFill>
                        <pic:spPr bwMode="auto">
                          <a:xfrm>
                            <a:off x="0" y="0"/>
                            <a:ext cx="1937169" cy="2037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F1016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B9CA79F" w14:textId="713F6395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7DC2F89" w14:textId="45185D88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2C8FE2D" w14:textId="03CBE10A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F84E432" w14:textId="68332868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DA1FA3F" w14:textId="1A09FBE9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C11D5E4" w14:textId="234740CE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F8DE26B" w14:textId="01341CEF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746AC41" w14:textId="7D4B12A0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41687B3" w14:textId="2F60B65E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C4113E9" w14:textId="57A58A5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4B9FEE2" w14:textId="6E73E98F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FD3FB66" w14:textId="326059F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56901F9" w14:textId="187D76B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040FCDD" w14:textId="783179B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D170347" w14:textId="16E56B46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A5123E8" w14:textId="15DB866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1C0C2EA" w14:textId="7B025123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2EFAC85" w14:textId="5FBA271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37A3663" w14:textId="02851AB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75E41B5" w14:textId="060BA031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70D1D58" w14:textId="1D2B6C86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A78BD33" w14:textId="54FF0D97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7B93F4F" w14:textId="77777777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4AFF303" w14:textId="5A3B97E1" w:rsidR="00C87EF3" w:rsidRDefault="00C87EF3" w:rsidP="00C87EF3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2</w:t>
      </w:r>
    </w:p>
    <w:p w14:paraId="7D0AAE86" w14:textId="5C5A5D15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Να γράψετε ένα πρόγραμμα το οποίο θα σχεδιάζει το παρακάτω σχήμα χωρίς να επαναλαμβάνει περιττό κώδικα:</w:t>
      </w:r>
    </w:p>
    <w:p w14:paraId="09354DAC" w14:textId="77777777" w:rsidR="008E1D20" w:rsidRDefault="008E1D20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C395734" w14:textId="77777777" w:rsidR="00C87EF3" w:rsidRDefault="00C87EF3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ED356BB" w14:textId="1739EF1F" w:rsidR="00C87EF3" w:rsidRDefault="00C87EF3" w:rsidP="00C87EF3">
      <w:pPr>
        <w:spacing w:before="0" w:after="0"/>
        <w:jc w:val="center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3933CF3" wp14:editId="77A8866D">
            <wp:extent cx="2819400" cy="2667000"/>
            <wp:effectExtent l="0" t="0" r="0" b="0"/>
            <wp:docPr id="18" name="Εικόνα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 rotWithShape="1">
                    <a:blip r:embed="rId14"/>
                    <a:srcRect l="76390" t="10595" r="4106" b="56978"/>
                    <a:stretch/>
                  </pic:blipFill>
                  <pic:spPr bwMode="auto">
                    <a:xfrm>
                      <a:off x="0" y="0"/>
                      <a:ext cx="28194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EF3" w:rsidSect="00A563F1">
      <w:headerReference w:type="default" r:id="rId15"/>
      <w:footerReference w:type="default" r:id="rId16"/>
      <w:type w:val="oddPage"/>
      <w:pgSz w:w="12240" w:h="15840"/>
      <w:pgMar w:top="947" w:right="1183" w:bottom="1440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51689" w14:textId="77777777" w:rsidR="007F5E42" w:rsidRDefault="007F5E42" w:rsidP="000A363F">
      <w:pPr>
        <w:spacing w:after="0" w:line="240" w:lineRule="auto"/>
      </w:pPr>
      <w:r>
        <w:separator/>
      </w:r>
    </w:p>
  </w:endnote>
  <w:endnote w:type="continuationSeparator" w:id="0">
    <w:p w14:paraId="5AB8F7BA" w14:textId="77777777" w:rsidR="007F5E42" w:rsidRDefault="007F5E42" w:rsidP="000A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DFE04" w14:textId="0BD59F50" w:rsidR="00563F77" w:rsidRPr="00E255C4" w:rsidRDefault="00563F77">
    <w:pPr>
      <w:pStyle w:val="a7"/>
      <w:rPr>
        <w:noProof/>
        <w:color w:val="0070C0"/>
        <w:sz w:val="20"/>
        <w:szCs w:val="20"/>
        <w:lang w:val="el-GR"/>
      </w:rPr>
    </w:pPr>
    <w:r w:rsidRPr="00E255C4">
      <w:rPr>
        <w:noProof/>
        <w:color w:val="0070C0"/>
        <w:sz w:val="20"/>
        <w:szCs w:val="20"/>
        <w:lang w:val="el-GR"/>
      </w:rPr>
      <w:t>Ευριπίδης Βραχνός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4A49C" w14:textId="77777777" w:rsidR="007F5E42" w:rsidRDefault="007F5E42" w:rsidP="000A363F">
      <w:pPr>
        <w:spacing w:after="0" w:line="240" w:lineRule="auto"/>
      </w:pPr>
      <w:r>
        <w:separator/>
      </w:r>
    </w:p>
  </w:footnote>
  <w:footnote w:type="continuationSeparator" w:id="0">
    <w:p w14:paraId="49970E3B" w14:textId="77777777" w:rsidR="007F5E42" w:rsidRDefault="007F5E42" w:rsidP="000A3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1EE82" w14:textId="3E618C11" w:rsidR="00563F77" w:rsidRPr="00E255C4" w:rsidRDefault="00563F77" w:rsidP="00DD6539">
    <w:pPr>
      <w:pStyle w:val="Header1"/>
      <w:pBdr>
        <w:bottom w:val="single" w:sz="12" w:space="1" w:color="567A84"/>
      </w:pBdr>
      <w:tabs>
        <w:tab w:val="left" w:pos="142"/>
      </w:tabs>
      <w:rPr>
        <w:sz w:val="20"/>
        <w:szCs w:val="20"/>
        <w:lang w:val="el-GR"/>
      </w:rPr>
    </w:pPr>
    <w:r w:rsidRPr="00E255C4">
      <w:rPr>
        <w:b w:val="0"/>
        <w:color w:val="0070C0"/>
        <w:sz w:val="20"/>
        <w:szCs w:val="20"/>
        <w:lang w:val="el-GR"/>
      </w:rPr>
      <w:t xml:space="preserve">Σενάριο Διδασκαλίας                                       </w:t>
    </w:r>
    <w:r>
      <w:rPr>
        <w:b w:val="0"/>
        <w:color w:val="0070C0"/>
        <w:sz w:val="20"/>
        <w:szCs w:val="20"/>
        <w:lang w:val="el-GR"/>
      </w:rPr>
      <w:t xml:space="preserve">                            </w:t>
    </w:r>
    <w:r>
      <w:rPr>
        <w:b w:val="0"/>
        <w:color w:val="0070C0"/>
        <w:sz w:val="20"/>
        <w:szCs w:val="20"/>
      </w:rPr>
      <w:t>H</w:t>
    </w:r>
    <w:r w:rsidRPr="00874074">
      <w:rPr>
        <w:b w:val="0"/>
        <w:color w:val="0070C0"/>
        <w:sz w:val="20"/>
        <w:szCs w:val="20"/>
        <w:lang w:val="el-GR"/>
      </w:rPr>
      <w:t xml:space="preserve"> </w:t>
    </w:r>
    <w:r>
      <w:rPr>
        <w:b w:val="0"/>
        <w:color w:val="0070C0"/>
        <w:sz w:val="20"/>
        <w:szCs w:val="20"/>
        <w:lang w:val="el-GR"/>
      </w:rPr>
      <w:t>Έννοια της Μεταβλητής</w:t>
    </w:r>
    <w:r w:rsidRPr="00E255C4">
      <w:rPr>
        <w:sz w:val="20"/>
        <w:szCs w:val="20"/>
        <w:lang w:val="el-GR"/>
      </w:rPr>
      <w:tab/>
    </w:r>
    <w:r w:rsidRPr="00E255C4">
      <w:rPr>
        <w:sz w:val="20"/>
        <w:szCs w:val="20"/>
        <w:lang w:val="el-G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7971"/>
    <w:multiLevelType w:val="hybridMultilevel"/>
    <w:tmpl w:val="63F654A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57CC"/>
    <w:multiLevelType w:val="hybridMultilevel"/>
    <w:tmpl w:val="3B1AA8E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7C0D27"/>
    <w:multiLevelType w:val="hybridMultilevel"/>
    <w:tmpl w:val="9796F57E"/>
    <w:lvl w:ilvl="0" w:tplc="EB5269A4">
      <w:start w:val="1"/>
      <w:numFmt w:val="decimal"/>
      <w:pStyle w:val="a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D7138"/>
    <w:multiLevelType w:val="hybridMultilevel"/>
    <w:tmpl w:val="98DA72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A1398"/>
    <w:multiLevelType w:val="multilevel"/>
    <w:tmpl w:val="32180CA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002" w:hanging="576"/>
      </w:pPr>
      <w:rPr>
        <w:color w:val="215868" w:themeColor="accent5" w:themeShade="80"/>
        <w:sz w:val="32"/>
        <w:szCs w:val="36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color w:val="215868" w:themeColor="accent5" w:themeShade="8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C9A7BB9"/>
    <w:multiLevelType w:val="hybridMultilevel"/>
    <w:tmpl w:val="84F07D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4268A"/>
    <w:multiLevelType w:val="multilevel"/>
    <w:tmpl w:val="5F0E0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C64A7A"/>
    <w:multiLevelType w:val="hybridMultilevel"/>
    <w:tmpl w:val="54BE8CA8"/>
    <w:lvl w:ilvl="0" w:tplc="BEC87F1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4E3355"/>
    <w:multiLevelType w:val="multilevel"/>
    <w:tmpl w:val="B42A2F6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EF618CB"/>
    <w:multiLevelType w:val="hybridMultilevel"/>
    <w:tmpl w:val="EECEF9E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721726">
    <w:abstractNumId w:val="7"/>
  </w:num>
  <w:num w:numId="2" w16cid:durableId="1835100964">
    <w:abstractNumId w:val="2"/>
  </w:num>
  <w:num w:numId="3" w16cid:durableId="682632903">
    <w:abstractNumId w:val="4"/>
  </w:num>
  <w:num w:numId="4" w16cid:durableId="17954411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12639234">
    <w:abstractNumId w:val="0"/>
  </w:num>
  <w:num w:numId="6" w16cid:durableId="1236357471">
    <w:abstractNumId w:val="1"/>
  </w:num>
  <w:num w:numId="7" w16cid:durableId="150610657">
    <w:abstractNumId w:val="5"/>
  </w:num>
  <w:num w:numId="8" w16cid:durableId="1460949458">
    <w:abstractNumId w:val="9"/>
  </w:num>
  <w:num w:numId="9" w16cid:durableId="1155612489">
    <w:abstractNumId w:val="3"/>
  </w:num>
  <w:num w:numId="10" w16cid:durableId="208845495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159"/>
    <w:rsid w:val="000000EE"/>
    <w:rsid w:val="00001589"/>
    <w:rsid w:val="0000175D"/>
    <w:rsid w:val="00003B63"/>
    <w:rsid w:val="00004B50"/>
    <w:rsid w:val="00005424"/>
    <w:rsid w:val="00011552"/>
    <w:rsid w:val="0001591F"/>
    <w:rsid w:val="00017936"/>
    <w:rsid w:val="00020DC9"/>
    <w:rsid w:val="000216AB"/>
    <w:rsid w:val="00024B68"/>
    <w:rsid w:val="00036D6C"/>
    <w:rsid w:val="00040928"/>
    <w:rsid w:val="0004541D"/>
    <w:rsid w:val="000540C9"/>
    <w:rsid w:val="00057A6F"/>
    <w:rsid w:val="00065A35"/>
    <w:rsid w:val="00065BC5"/>
    <w:rsid w:val="000700E3"/>
    <w:rsid w:val="00071D58"/>
    <w:rsid w:val="000916BE"/>
    <w:rsid w:val="00093DA9"/>
    <w:rsid w:val="000A12CC"/>
    <w:rsid w:val="000A363F"/>
    <w:rsid w:val="000B6852"/>
    <w:rsid w:val="000B7FEB"/>
    <w:rsid w:val="000C3C5B"/>
    <w:rsid w:val="000E1DF7"/>
    <w:rsid w:val="000F6F11"/>
    <w:rsid w:val="00102173"/>
    <w:rsid w:val="00106421"/>
    <w:rsid w:val="001379EC"/>
    <w:rsid w:val="0014431F"/>
    <w:rsid w:val="00144FEB"/>
    <w:rsid w:val="00151B6E"/>
    <w:rsid w:val="00166757"/>
    <w:rsid w:val="00192AB0"/>
    <w:rsid w:val="001B0B45"/>
    <w:rsid w:val="001B4285"/>
    <w:rsid w:val="001D2783"/>
    <w:rsid w:val="001E095A"/>
    <w:rsid w:val="001E628F"/>
    <w:rsid w:val="001E6C19"/>
    <w:rsid w:val="001F0722"/>
    <w:rsid w:val="001F2898"/>
    <w:rsid w:val="001F7C2A"/>
    <w:rsid w:val="00200355"/>
    <w:rsid w:val="0020233E"/>
    <w:rsid w:val="00203D56"/>
    <w:rsid w:val="0020500A"/>
    <w:rsid w:val="00205C65"/>
    <w:rsid w:val="0021283C"/>
    <w:rsid w:val="00220698"/>
    <w:rsid w:val="002228BE"/>
    <w:rsid w:val="00235202"/>
    <w:rsid w:val="00240975"/>
    <w:rsid w:val="00244683"/>
    <w:rsid w:val="00254090"/>
    <w:rsid w:val="00260BA9"/>
    <w:rsid w:val="00264497"/>
    <w:rsid w:val="00281A33"/>
    <w:rsid w:val="00286BF6"/>
    <w:rsid w:val="0028799E"/>
    <w:rsid w:val="0029051E"/>
    <w:rsid w:val="00291672"/>
    <w:rsid w:val="00291F9B"/>
    <w:rsid w:val="002A0F8F"/>
    <w:rsid w:val="002A494C"/>
    <w:rsid w:val="002A5BD7"/>
    <w:rsid w:val="002C7233"/>
    <w:rsid w:val="002D1A33"/>
    <w:rsid w:val="002D2A14"/>
    <w:rsid w:val="002D6163"/>
    <w:rsid w:val="002D66F3"/>
    <w:rsid w:val="002D776A"/>
    <w:rsid w:val="002F1126"/>
    <w:rsid w:val="002F148A"/>
    <w:rsid w:val="002F1FB1"/>
    <w:rsid w:val="00313224"/>
    <w:rsid w:val="003213A7"/>
    <w:rsid w:val="00324F0E"/>
    <w:rsid w:val="003257DE"/>
    <w:rsid w:val="0032584C"/>
    <w:rsid w:val="00335650"/>
    <w:rsid w:val="003409AE"/>
    <w:rsid w:val="00341AF0"/>
    <w:rsid w:val="00345D9D"/>
    <w:rsid w:val="00355F8D"/>
    <w:rsid w:val="00360935"/>
    <w:rsid w:val="0036249E"/>
    <w:rsid w:val="00362DE6"/>
    <w:rsid w:val="00363D6C"/>
    <w:rsid w:val="00366A20"/>
    <w:rsid w:val="00367B2F"/>
    <w:rsid w:val="00370CE7"/>
    <w:rsid w:val="00376E61"/>
    <w:rsid w:val="003801C7"/>
    <w:rsid w:val="00381FD8"/>
    <w:rsid w:val="00383EC0"/>
    <w:rsid w:val="00384BD3"/>
    <w:rsid w:val="003B1A8C"/>
    <w:rsid w:val="003B1EB5"/>
    <w:rsid w:val="003B30FB"/>
    <w:rsid w:val="003B45CB"/>
    <w:rsid w:val="003D68F2"/>
    <w:rsid w:val="003D7CB2"/>
    <w:rsid w:val="003E3801"/>
    <w:rsid w:val="003F3C8A"/>
    <w:rsid w:val="00402BCF"/>
    <w:rsid w:val="00404170"/>
    <w:rsid w:val="0040462D"/>
    <w:rsid w:val="0042148B"/>
    <w:rsid w:val="004223A4"/>
    <w:rsid w:val="00431C41"/>
    <w:rsid w:val="004356AA"/>
    <w:rsid w:val="00436D04"/>
    <w:rsid w:val="00443DA2"/>
    <w:rsid w:val="004500B2"/>
    <w:rsid w:val="00450224"/>
    <w:rsid w:val="00450D23"/>
    <w:rsid w:val="00464003"/>
    <w:rsid w:val="004647A4"/>
    <w:rsid w:val="00465AAC"/>
    <w:rsid w:val="0047342B"/>
    <w:rsid w:val="00473D1D"/>
    <w:rsid w:val="00476994"/>
    <w:rsid w:val="00481A92"/>
    <w:rsid w:val="00485409"/>
    <w:rsid w:val="004908AF"/>
    <w:rsid w:val="004926C5"/>
    <w:rsid w:val="004A5197"/>
    <w:rsid w:val="004B0649"/>
    <w:rsid w:val="004B0687"/>
    <w:rsid w:val="004B3F7A"/>
    <w:rsid w:val="004B43CF"/>
    <w:rsid w:val="004B4A14"/>
    <w:rsid w:val="004B4CD1"/>
    <w:rsid w:val="004B68E9"/>
    <w:rsid w:val="004C00A2"/>
    <w:rsid w:val="004C5688"/>
    <w:rsid w:val="004E4FB3"/>
    <w:rsid w:val="004E6F19"/>
    <w:rsid w:val="004F2044"/>
    <w:rsid w:val="004F72B4"/>
    <w:rsid w:val="00501906"/>
    <w:rsid w:val="00512CF7"/>
    <w:rsid w:val="00526949"/>
    <w:rsid w:val="005307BE"/>
    <w:rsid w:val="00536423"/>
    <w:rsid w:val="00550661"/>
    <w:rsid w:val="005632A4"/>
    <w:rsid w:val="00563F77"/>
    <w:rsid w:val="00565457"/>
    <w:rsid w:val="005714C9"/>
    <w:rsid w:val="00572181"/>
    <w:rsid w:val="00575CF4"/>
    <w:rsid w:val="0058080F"/>
    <w:rsid w:val="00597A33"/>
    <w:rsid w:val="005A17F3"/>
    <w:rsid w:val="005A1B16"/>
    <w:rsid w:val="005A4159"/>
    <w:rsid w:val="005C2DD9"/>
    <w:rsid w:val="005D537C"/>
    <w:rsid w:val="005F12BF"/>
    <w:rsid w:val="005F7C19"/>
    <w:rsid w:val="00613460"/>
    <w:rsid w:val="00614ABA"/>
    <w:rsid w:val="006246FC"/>
    <w:rsid w:val="0062577C"/>
    <w:rsid w:val="0063022B"/>
    <w:rsid w:val="00644052"/>
    <w:rsid w:val="006441E9"/>
    <w:rsid w:val="006557C2"/>
    <w:rsid w:val="00671961"/>
    <w:rsid w:val="00671A1A"/>
    <w:rsid w:val="0067267F"/>
    <w:rsid w:val="00686998"/>
    <w:rsid w:val="00697024"/>
    <w:rsid w:val="006A3E05"/>
    <w:rsid w:val="006B498B"/>
    <w:rsid w:val="006C268A"/>
    <w:rsid w:val="006C2EA5"/>
    <w:rsid w:val="006D74F2"/>
    <w:rsid w:val="006F1B20"/>
    <w:rsid w:val="00701974"/>
    <w:rsid w:val="00702A3F"/>
    <w:rsid w:val="00721CEE"/>
    <w:rsid w:val="007265E0"/>
    <w:rsid w:val="0072671A"/>
    <w:rsid w:val="00727E44"/>
    <w:rsid w:val="00732356"/>
    <w:rsid w:val="00735274"/>
    <w:rsid w:val="00736815"/>
    <w:rsid w:val="007473E1"/>
    <w:rsid w:val="00752C91"/>
    <w:rsid w:val="007579A3"/>
    <w:rsid w:val="00764A45"/>
    <w:rsid w:val="00771A7E"/>
    <w:rsid w:val="00775ED8"/>
    <w:rsid w:val="0078065D"/>
    <w:rsid w:val="00784110"/>
    <w:rsid w:val="00793C6F"/>
    <w:rsid w:val="0079429E"/>
    <w:rsid w:val="007A04AB"/>
    <w:rsid w:val="007A2B8A"/>
    <w:rsid w:val="007C2BB2"/>
    <w:rsid w:val="007C750F"/>
    <w:rsid w:val="007D5756"/>
    <w:rsid w:val="007D7142"/>
    <w:rsid w:val="007E0AC8"/>
    <w:rsid w:val="007E150C"/>
    <w:rsid w:val="007F0ACF"/>
    <w:rsid w:val="007F5E42"/>
    <w:rsid w:val="00811C66"/>
    <w:rsid w:val="008145FF"/>
    <w:rsid w:val="00814EED"/>
    <w:rsid w:val="00830C10"/>
    <w:rsid w:val="008359FD"/>
    <w:rsid w:val="0084437D"/>
    <w:rsid w:val="00855C2E"/>
    <w:rsid w:val="00874074"/>
    <w:rsid w:val="008755E8"/>
    <w:rsid w:val="00876867"/>
    <w:rsid w:val="00884233"/>
    <w:rsid w:val="008843EA"/>
    <w:rsid w:val="00890779"/>
    <w:rsid w:val="00895698"/>
    <w:rsid w:val="008A0303"/>
    <w:rsid w:val="008A7EF7"/>
    <w:rsid w:val="008B27B4"/>
    <w:rsid w:val="008B37D3"/>
    <w:rsid w:val="008B5CCA"/>
    <w:rsid w:val="008E1D20"/>
    <w:rsid w:val="008F0CB1"/>
    <w:rsid w:val="008F1AF4"/>
    <w:rsid w:val="008F2254"/>
    <w:rsid w:val="00902290"/>
    <w:rsid w:val="00904DEB"/>
    <w:rsid w:val="00905A55"/>
    <w:rsid w:val="00915235"/>
    <w:rsid w:val="00924C65"/>
    <w:rsid w:val="0093154B"/>
    <w:rsid w:val="00935B04"/>
    <w:rsid w:val="009367E9"/>
    <w:rsid w:val="00936CA2"/>
    <w:rsid w:val="00943C72"/>
    <w:rsid w:val="00943F92"/>
    <w:rsid w:val="009553D0"/>
    <w:rsid w:val="0096071A"/>
    <w:rsid w:val="00966E0C"/>
    <w:rsid w:val="00967891"/>
    <w:rsid w:val="009821EB"/>
    <w:rsid w:val="009861AE"/>
    <w:rsid w:val="00986346"/>
    <w:rsid w:val="009870E2"/>
    <w:rsid w:val="00987E4A"/>
    <w:rsid w:val="009A2651"/>
    <w:rsid w:val="009A448B"/>
    <w:rsid w:val="009A4668"/>
    <w:rsid w:val="009A6F73"/>
    <w:rsid w:val="009C0E78"/>
    <w:rsid w:val="009C5422"/>
    <w:rsid w:val="009C5913"/>
    <w:rsid w:val="009C6713"/>
    <w:rsid w:val="009C6F9F"/>
    <w:rsid w:val="009D5C6F"/>
    <w:rsid w:val="009F5674"/>
    <w:rsid w:val="00A06B02"/>
    <w:rsid w:val="00A06B0E"/>
    <w:rsid w:val="00A10419"/>
    <w:rsid w:val="00A20908"/>
    <w:rsid w:val="00A21DBB"/>
    <w:rsid w:val="00A35B8A"/>
    <w:rsid w:val="00A37D87"/>
    <w:rsid w:val="00A54C94"/>
    <w:rsid w:val="00A54D7F"/>
    <w:rsid w:val="00A563F1"/>
    <w:rsid w:val="00A64145"/>
    <w:rsid w:val="00A741BF"/>
    <w:rsid w:val="00A7540C"/>
    <w:rsid w:val="00A76ACB"/>
    <w:rsid w:val="00A84B27"/>
    <w:rsid w:val="00A86AFF"/>
    <w:rsid w:val="00A93035"/>
    <w:rsid w:val="00A94439"/>
    <w:rsid w:val="00AA0732"/>
    <w:rsid w:val="00AA43A1"/>
    <w:rsid w:val="00AB0B45"/>
    <w:rsid w:val="00AB0DDB"/>
    <w:rsid w:val="00AB3785"/>
    <w:rsid w:val="00AB7006"/>
    <w:rsid w:val="00AC585D"/>
    <w:rsid w:val="00AC5926"/>
    <w:rsid w:val="00AD0A23"/>
    <w:rsid w:val="00AE37B4"/>
    <w:rsid w:val="00AE4C44"/>
    <w:rsid w:val="00AE7B6A"/>
    <w:rsid w:val="00AF1034"/>
    <w:rsid w:val="00AF2249"/>
    <w:rsid w:val="00B100B3"/>
    <w:rsid w:val="00B1151F"/>
    <w:rsid w:val="00B135D3"/>
    <w:rsid w:val="00B13FC4"/>
    <w:rsid w:val="00B15B15"/>
    <w:rsid w:val="00B15CD6"/>
    <w:rsid w:val="00B2333D"/>
    <w:rsid w:val="00B26C2C"/>
    <w:rsid w:val="00B30D52"/>
    <w:rsid w:val="00B348D2"/>
    <w:rsid w:val="00B367F2"/>
    <w:rsid w:val="00B42514"/>
    <w:rsid w:val="00B43115"/>
    <w:rsid w:val="00B43816"/>
    <w:rsid w:val="00B439B3"/>
    <w:rsid w:val="00B60CF5"/>
    <w:rsid w:val="00B734EA"/>
    <w:rsid w:val="00B76E79"/>
    <w:rsid w:val="00B866E2"/>
    <w:rsid w:val="00B9462F"/>
    <w:rsid w:val="00BA0D6A"/>
    <w:rsid w:val="00BA343F"/>
    <w:rsid w:val="00BC438F"/>
    <w:rsid w:val="00BE32EE"/>
    <w:rsid w:val="00BE442B"/>
    <w:rsid w:val="00C01D66"/>
    <w:rsid w:val="00C070A0"/>
    <w:rsid w:val="00C13BA6"/>
    <w:rsid w:val="00C144AC"/>
    <w:rsid w:val="00C15D03"/>
    <w:rsid w:val="00C25390"/>
    <w:rsid w:val="00C2545E"/>
    <w:rsid w:val="00C35041"/>
    <w:rsid w:val="00C408CE"/>
    <w:rsid w:val="00C47BB9"/>
    <w:rsid w:val="00C773AE"/>
    <w:rsid w:val="00C87EF3"/>
    <w:rsid w:val="00C90498"/>
    <w:rsid w:val="00CA4EC1"/>
    <w:rsid w:val="00CA6D62"/>
    <w:rsid w:val="00CB5161"/>
    <w:rsid w:val="00CC59CF"/>
    <w:rsid w:val="00CC7A07"/>
    <w:rsid w:val="00CD14BD"/>
    <w:rsid w:val="00CD7A96"/>
    <w:rsid w:val="00CE2ECA"/>
    <w:rsid w:val="00CE3E4A"/>
    <w:rsid w:val="00CE46FD"/>
    <w:rsid w:val="00CE6D0E"/>
    <w:rsid w:val="00CE737D"/>
    <w:rsid w:val="00CF21FA"/>
    <w:rsid w:val="00CF66AC"/>
    <w:rsid w:val="00D0038A"/>
    <w:rsid w:val="00D10541"/>
    <w:rsid w:val="00D14F79"/>
    <w:rsid w:val="00D2122A"/>
    <w:rsid w:val="00D411A9"/>
    <w:rsid w:val="00D420FE"/>
    <w:rsid w:val="00D43A4B"/>
    <w:rsid w:val="00D5796A"/>
    <w:rsid w:val="00D65446"/>
    <w:rsid w:val="00D66090"/>
    <w:rsid w:val="00D66978"/>
    <w:rsid w:val="00D6701B"/>
    <w:rsid w:val="00D80DFE"/>
    <w:rsid w:val="00DC0A9C"/>
    <w:rsid w:val="00DC5E16"/>
    <w:rsid w:val="00DD6539"/>
    <w:rsid w:val="00DE26B0"/>
    <w:rsid w:val="00DE341E"/>
    <w:rsid w:val="00E01AC0"/>
    <w:rsid w:val="00E025A7"/>
    <w:rsid w:val="00E07657"/>
    <w:rsid w:val="00E24DB3"/>
    <w:rsid w:val="00E255C4"/>
    <w:rsid w:val="00E25B5A"/>
    <w:rsid w:val="00E40A00"/>
    <w:rsid w:val="00E438C8"/>
    <w:rsid w:val="00E45DC4"/>
    <w:rsid w:val="00E471DF"/>
    <w:rsid w:val="00E50DD4"/>
    <w:rsid w:val="00E53EE6"/>
    <w:rsid w:val="00E542FD"/>
    <w:rsid w:val="00E6140D"/>
    <w:rsid w:val="00E75607"/>
    <w:rsid w:val="00E84690"/>
    <w:rsid w:val="00EA21B9"/>
    <w:rsid w:val="00EA3C86"/>
    <w:rsid w:val="00EB3ECC"/>
    <w:rsid w:val="00EB6D5E"/>
    <w:rsid w:val="00EB7EF3"/>
    <w:rsid w:val="00EC3C4F"/>
    <w:rsid w:val="00EC5442"/>
    <w:rsid w:val="00EC7035"/>
    <w:rsid w:val="00ED5736"/>
    <w:rsid w:val="00EE3822"/>
    <w:rsid w:val="00EE4745"/>
    <w:rsid w:val="00EF04B5"/>
    <w:rsid w:val="00EF6454"/>
    <w:rsid w:val="00EF70E8"/>
    <w:rsid w:val="00EF7250"/>
    <w:rsid w:val="00F00549"/>
    <w:rsid w:val="00F00C3E"/>
    <w:rsid w:val="00F06D85"/>
    <w:rsid w:val="00F07808"/>
    <w:rsid w:val="00F1445A"/>
    <w:rsid w:val="00F21850"/>
    <w:rsid w:val="00F22232"/>
    <w:rsid w:val="00F263FC"/>
    <w:rsid w:val="00F26DF2"/>
    <w:rsid w:val="00F36267"/>
    <w:rsid w:val="00F37D79"/>
    <w:rsid w:val="00F4272E"/>
    <w:rsid w:val="00F43DF0"/>
    <w:rsid w:val="00F51AD7"/>
    <w:rsid w:val="00F53E14"/>
    <w:rsid w:val="00F607F7"/>
    <w:rsid w:val="00F70690"/>
    <w:rsid w:val="00F70EA0"/>
    <w:rsid w:val="00F73F12"/>
    <w:rsid w:val="00F762D3"/>
    <w:rsid w:val="00F843BB"/>
    <w:rsid w:val="00F847C0"/>
    <w:rsid w:val="00F91A5A"/>
    <w:rsid w:val="00F93B8E"/>
    <w:rsid w:val="00F93DE3"/>
    <w:rsid w:val="00FA0E9E"/>
    <w:rsid w:val="00FA6B04"/>
    <w:rsid w:val="00FC32B6"/>
    <w:rsid w:val="00FE151C"/>
    <w:rsid w:val="00FE3098"/>
    <w:rsid w:val="00FE3689"/>
    <w:rsid w:val="00FE46D8"/>
    <w:rsid w:val="00FE79FE"/>
    <w:rsid w:val="00FF1DEB"/>
    <w:rsid w:val="00FF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D625A"/>
  <w15:docId w15:val="{F58D2BE2-06F9-4210-A83E-D56750B3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84437D"/>
    <w:pPr>
      <w:spacing w:before="120" w:after="120" w:line="276" w:lineRule="auto"/>
      <w:jc w:val="both"/>
    </w:pPr>
    <w:rPr>
      <w:rFonts w:ascii="Verdana" w:hAnsi="Verdana"/>
      <w:sz w:val="22"/>
      <w:szCs w:val="22"/>
      <w:lang w:val="en-US" w:eastAsia="en-US"/>
    </w:rPr>
  </w:style>
  <w:style w:type="paragraph" w:styleId="1">
    <w:name w:val="heading 1"/>
    <w:basedOn w:val="a1"/>
    <w:next w:val="a1"/>
    <w:link w:val="1Char"/>
    <w:uiPriority w:val="9"/>
    <w:qFormat/>
    <w:rsid w:val="00A10419"/>
    <w:pPr>
      <w:keepNext/>
      <w:keepLines/>
      <w:numPr>
        <w:numId w:val="3"/>
      </w:numPr>
      <w:spacing w:before="480" w:after="0"/>
      <w:outlineLvl w:val="0"/>
    </w:pPr>
    <w:rPr>
      <w:rFonts w:eastAsia="Times New Roman"/>
      <w:b/>
      <w:bCs/>
      <w:color w:val="567A84"/>
      <w:sz w:val="36"/>
      <w:szCs w:val="28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A10419"/>
    <w:pPr>
      <w:keepNext/>
      <w:keepLines/>
      <w:numPr>
        <w:ilvl w:val="1"/>
        <w:numId w:val="3"/>
      </w:numPr>
      <w:spacing w:before="240" w:after="0"/>
      <w:outlineLvl w:val="1"/>
    </w:pPr>
    <w:rPr>
      <w:rFonts w:eastAsia="Times New Roman"/>
      <w:b/>
      <w:bCs/>
      <w:color w:val="567A84"/>
      <w:sz w:val="32"/>
      <w:szCs w:val="26"/>
    </w:rPr>
  </w:style>
  <w:style w:type="paragraph" w:styleId="3">
    <w:name w:val="heading 3"/>
    <w:basedOn w:val="a1"/>
    <w:next w:val="a1"/>
    <w:link w:val="3Char"/>
    <w:uiPriority w:val="9"/>
    <w:unhideWhenUsed/>
    <w:qFormat/>
    <w:rsid w:val="00A10419"/>
    <w:pPr>
      <w:keepNext/>
      <w:keepLines/>
      <w:numPr>
        <w:ilvl w:val="2"/>
        <w:numId w:val="3"/>
      </w:numPr>
      <w:spacing w:after="0"/>
      <w:outlineLvl w:val="2"/>
    </w:pPr>
    <w:rPr>
      <w:rFonts w:eastAsia="Times New Roman"/>
      <w:b/>
      <w:bCs/>
      <w:color w:val="567A84"/>
      <w:sz w:val="28"/>
    </w:rPr>
  </w:style>
  <w:style w:type="paragraph" w:styleId="4">
    <w:name w:val="heading 4"/>
    <w:basedOn w:val="a1"/>
    <w:next w:val="a1"/>
    <w:link w:val="4Char"/>
    <w:uiPriority w:val="9"/>
    <w:unhideWhenUsed/>
    <w:qFormat/>
    <w:rsid w:val="00A10419"/>
    <w:pPr>
      <w:keepNext/>
      <w:keepLines/>
      <w:numPr>
        <w:ilvl w:val="3"/>
        <w:numId w:val="3"/>
      </w:numPr>
      <w:spacing w:after="0"/>
      <w:outlineLvl w:val="3"/>
    </w:pPr>
    <w:rPr>
      <w:rFonts w:eastAsia="Times New Roman"/>
      <w:b/>
      <w:bCs/>
      <w:i/>
      <w:iCs/>
      <w:color w:val="567A84"/>
      <w:sz w:val="26"/>
      <w:u w:val="single"/>
    </w:rPr>
  </w:style>
  <w:style w:type="paragraph" w:styleId="5">
    <w:name w:val="heading 5"/>
    <w:basedOn w:val="a1"/>
    <w:next w:val="a1"/>
    <w:link w:val="5Char"/>
    <w:uiPriority w:val="9"/>
    <w:unhideWhenUsed/>
    <w:qFormat/>
    <w:rsid w:val="00A10419"/>
    <w:pPr>
      <w:keepNext/>
      <w:keepLines/>
      <w:numPr>
        <w:ilvl w:val="4"/>
        <w:numId w:val="3"/>
      </w:numPr>
      <w:spacing w:after="0"/>
      <w:outlineLvl w:val="4"/>
    </w:pPr>
    <w:rPr>
      <w:rFonts w:eastAsia="Times New Roman"/>
      <w:i/>
      <w:color w:val="567A84"/>
      <w:sz w:val="24"/>
      <w:u w:val="single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A10419"/>
    <w:pPr>
      <w:keepNext/>
      <w:keepLines/>
      <w:numPr>
        <w:ilvl w:val="5"/>
        <w:numId w:val="3"/>
      </w:numPr>
      <w:spacing w:after="0"/>
      <w:outlineLvl w:val="5"/>
    </w:pPr>
    <w:rPr>
      <w:rFonts w:eastAsia="Times New Roman"/>
      <w:i/>
      <w:iCs/>
      <w:color w:val="567A84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7F0ACF"/>
    <w:pPr>
      <w:keepNext/>
      <w:keepLines/>
      <w:numPr>
        <w:ilvl w:val="6"/>
        <w:numId w:val="3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7F0ACF"/>
    <w:pPr>
      <w:keepNext/>
      <w:keepLines/>
      <w:numPr>
        <w:ilvl w:val="7"/>
        <w:numId w:val="3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7F0ACF"/>
    <w:pPr>
      <w:keepNext/>
      <w:keepLines/>
      <w:numPr>
        <w:ilvl w:val="8"/>
        <w:numId w:val="3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rsid w:val="00A10419"/>
    <w:rPr>
      <w:rFonts w:ascii="Verdana" w:eastAsia="Times New Roman" w:hAnsi="Verdana"/>
      <w:b/>
      <w:bCs/>
      <w:color w:val="567A84"/>
      <w:sz w:val="36"/>
      <w:szCs w:val="28"/>
      <w:lang w:val="en-US" w:eastAsia="en-US"/>
    </w:rPr>
  </w:style>
  <w:style w:type="character" w:customStyle="1" w:styleId="2Char">
    <w:name w:val="Επικεφαλίδα 2 Char"/>
    <w:link w:val="2"/>
    <w:uiPriority w:val="9"/>
    <w:rsid w:val="00A10419"/>
    <w:rPr>
      <w:rFonts w:ascii="Verdana" w:eastAsia="Times New Roman" w:hAnsi="Verdana"/>
      <w:b/>
      <w:bCs/>
      <w:color w:val="567A84"/>
      <w:sz w:val="32"/>
      <w:szCs w:val="26"/>
      <w:lang w:val="en-US" w:eastAsia="en-US"/>
    </w:rPr>
  </w:style>
  <w:style w:type="character" w:customStyle="1" w:styleId="3Char">
    <w:name w:val="Επικεφαλίδα 3 Char"/>
    <w:link w:val="3"/>
    <w:uiPriority w:val="9"/>
    <w:rsid w:val="00A10419"/>
    <w:rPr>
      <w:rFonts w:ascii="Verdana" w:eastAsia="Times New Roman" w:hAnsi="Verdana"/>
      <w:b/>
      <w:bCs/>
      <w:color w:val="567A84"/>
      <w:sz w:val="28"/>
      <w:szCs w:val="22"/>
      <w:lang w:val="en-US" w:eastAsia="en-US"/>
    </w:rPr>
  </w:style>
  <w:style w:type="character" w:customStyle="1" w:styleId="4Char">
    <w:name w:val="Επικεφαλίδα 4 Char"/>
    <w:link w:val="4"/>
    <w:uiPriority w:val="9"/>
    <w:rsid w:val="00A10419"/>
    <w:rPr>
      <w:rFonts w:ascii="Verdana" w:eastAsia="Times New Roman" w:hAnsi="Verdana"/>
      <w:b/>
      <w:bCs/>
      <w:i/>
      <w:iCs/>
      <w:color w:val="567A84"/>
      <w:sz w:val="26"/>
      <w:szCs w:val="22"/>
      <w:u w:val="single"/>
      <w:lang w:val="en-US" w:eastAsia="en-US"/>
    </w:rPr>
  </w:style>
  <w:style w:type="character" w:customStyle="1" w:styleId="5Char">
    <w:name w:val="Επικεφαλίδα 5 Char"/>
    <w:link w:val="5"/>
    <w:uiPriority w:val="9"/>
    <w:rsid w:val="00A10419"/>
    <w:rPr>
      <w:rFonts w:ascii="Verdana" w:eastAsia="Times New Roman" w:hAnsi="Verdana"/>
      <w:i/>
      <w:color w:val="567A84"/>
      <w:sz w:val="24"/>
      <w:szCs w:val="22"/>
      <w:u w:val="single"/>
      <w:lang w:val="en-US" w:eastAsia="en-US"/>
    </w:rPr>
  </w:style>
  <w:style w:type="character" w:customStyle="1" w:styleId="6Char">
    <w:name w:val="Επικεφαλίδα 6 Char"/>
    <w:link w:val="6"/>
    <w:uiPriority w:val="9"/>
    <w:rsid w:val="00A10419"/>
    <w:rPr>
      <w:rFonts w:ascii="Verdana" w:eastAsia="Times New Roman" w:hAnsi="Verdana"/>
      <w:i/>
      <w:iCs/>
      <w:color w:val="567A84"/>
      <w:sz w:val="22"/>
      <w:szCs w:val="22"/>
      <w:lang w:val="en-US" w:eastAsia="en-US"/>
    </w:rPr>
  </w:style>
  <w:style w:type="character" w:customStyle="1" w:styleId="7Char">
    <w:name w:val="Επικεφαλίδα 7 Char"/>
    <w:link w:val="7"/>
    <w:uiPriority w:val="9"/>
    <w:semiHidden/>
    <w:rsid w:val="007F0ACF"/>
    <w:rPr>
      <w:rFonts w:ascii="Cambria" w:eastAsia="Times New Roman" w:hAnsi="Cambria"/>
      <w:i/>
      <w:iCs/>
      <w:color w:val="404040"/>
      <w:sz w:val="22"/>
      <w:szCs w:val="22"/>
      <w:lang w:val="en-US" w:eastAsia="en-US"/>
    </w:rPr>
  </w:style>
  <w:style w:type="character" w:customStyle="1" w:styleId="8Char">
    <w:name w:val="Επικεφαλίδα 8 Char"/>
    <w:link w:val="8"/>
    <w:uiPriority w:val="9"/>
    <w:semiHidden/>
    <w:rsid w:val="007F0ACF"/>
    <w:rPr>
      <w:rFonts w:ascii="Cambria" w:eastAsia="Times New Roman" w:hAnsi="Cambria"/>
      <w:color w:val="404040"/>
      <w:lang w:val="en-US" w:eastAsia="en-US"/>
    </w:rPr>
  </w:style>
  <w:style w:type="character" w:customStyle="1" w:styleId="9Char">
    <w:name w:val="Επικεφαλίδα 9 Char"/>
    <w:link w:val="9"/>
    <w:uiPriority w:val="9"/>
    <w:semiHidden/>
    <w:rsid w:val="007F0ACF"/>
    <w:rPr>
      <w:rFonts w:ascii="Cambria" w:eastAsia="Times New Roman" w:hAnsi="Cambria"/>
      <w:i/>
      <w:iCs/>
      <w:color w:val="404040"/>
      <w:lang w:val="en-US" w:eastAsia="en-US"/>
    </w:rPr>
  </w:style>
  <w:style w:type="paragraph" w:customStyle="1" w:styleId="a0">
    <w:name w:val="κουκκίδες"/>
    <w:basedOn w:val="a1"/>
    <w:next w:val="a1"/>
    <w:qFormat/>
    <w:rsid w:val="00614ABA"/>
    <w:pPr>
      <w:numPr>
        <w:numId w:val="1"/>
      </w:numPr>
      <w:spacing w:before="0" w:after="0" w:line="240" w:lineRule="auto"/>
      <w:ind w:left="714" w:hanging="357"/>
    </w:pPr>
  </w:style>
  <w:style w:type="paragraph" w:customStyle="1" w:styleId="a">
    <w:name w:val="Αρίθμηση"/>
    <w:basedOn w:val="a1"/>
    <w:qFormat/>
    <w:rsid w:val="00614ABA"/>
    <w:pPr>
      <w:numPr>
        <w:numId w:val="2"/>
      </w:numPr>
      <w:spacing w:before="0" w:after="0" w:line="240" w:lineRule="auto"/>
      <w:ind w:left="714" w:hanging="357"/>
    </w:pPr>
  </w:style>
  <w:style w:type="paragraph" w:customStyle="1" w:styleId="a5">
    <w:name w:val="λεζάντα"/>
    <w:basedOn w:val="a1"/>
    <w:qFormat/>
    <w:rsid w:val="00F1445A"/>
    <w:pPr>
      <w:spacing w:line="240" w:lineRule="auto"/>
      <w:jc w:val="center"/>
    </w:pPr>
    <w:rPr>
      <w:b/>
      <w:sz w:val="18"/>
      <w:u w:val="single"/>
      <w:lang w:val="el-GR"/>
    </w:rPr>
  </w:style>
  <w:style w:type="paragraph" w:styleId="a6">
    <w:name w:val="header"/>
    <w:basedOn w:val="a1"/>
    <w:link w:val="Char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link w:val="a6"/>
    <w:uiPriority w:val="99"/>
    <w:rsid w:val="000A363F"/>
    <w:rPr>
      <w:rFonts w:ascii="Verdana" w:hAnsi="Verdana"/>
      <w:sz w:val="22"/>
      <w:szCs w:val="22"/>
    </w:rPr>
  </w:style>
  <w:style w:type="paragraph" w:styleId="a7">
    <w:name w:val="footer"/>
    <w:basedOn w:val="a1"/>
    <w:link w:val="Char0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link w:val="a7"/>
    <w:uiPriority w:val="99"/>
    <w:rsid w:val="000A363F"/>
    <w:rPr>
      <w:rFonts w:ascii="Verdana" w:hAnsi="Verdana"/>
      <w:sz w:val="22"/>
      <w:szCs w:val="22"/>
    </w:rPr>
  </w:style>
  <w:style w:type="paragraph" w:customStyle="1" w:styleId="Header1">
    <w:name w:val="Header1"/>
    <w:basedOn w:val="a6"/>
    <w:qFormat/>
    <w:rsid w:val="00D80DFE"/>
    <w:pPr>
      <w:tabs>
        <w:tab w:val="clear" w:pos="8640"/>
        <w:tab w:val="right" w:pos="9356"/>
      </w:tabs>
      <w:spacing w:after="0"/>
    </w:pPr>
    <w:rPr>
      <w:b/>
      <w:noProof/>
      <w:sz w:val="18"/>
    </w:rPr>
  </w:style>
  <w:style w:type="paragraph" w:styleId="a8">
    <w:name w:val="Title"/>
    <w:basedOn w:val="a1"/>
    <w:next w:val="a1"/>
    <w:link w:val="Char1"/>
    <w:uiPriority w:val="10"/>
    <w:qFormat/>
    <w:rsid w:val="00E07657"/>
    <w:pPr>
      <w:spacing w:before="240" w:after="60"/>
      <w:jc w:val="center"/>
      <w:outlineLvl w:val="0"/>
    </w:pPr>
    <w:rPr>
      <w:rFonts w:eastAsia="Times New Roman"/>
      <w:b/>
      <w:bCs/>
      <w:kern w:val="28"/>
      <w:sz w:val="48"/>
      <w:szCs w:val="32"/>
    </w:rPr>
  </w:style>
  <w:style w:type="character" w:customStyle="1" w:styleId="Char1">
    <w:name w:val="Τίτλος Char"/>
    <w:link w:val="a8"/>
    <w:uiPriority w:val="10"/>
    <w:rsid w:val="00E07657"/>
    <w:rPr>
      <w:rFonts w:ascii="Verdana" w:eastAsia="Times New Roman" w:hAnsi="Verdana" w:cs="Times New Roman"/>
      <w:b/>
      <w:bCs/>
      <w:kern w:val="28"/>
      <w:sz w:val="48"/>
      <w:szCs w:val="32"/>
    </w:rPr>
  </w:style>
  <w:style w:type="paragraph" w:customStyle="1" w:styleId="10">
    <w:name w:val="Υπότιτλος1"/>
    <w:basedOn w:val="a8"/>
    <w:qFormat/>
    <w:rsid w:val="00E07657"/>
    <w:rPr>
      <w:sz w:val="36"/>
      <w:lang w:val="el-GR"/>
    </w:rPr>
  </w:style>
  <w:style w:type="paragraph" w:customStyle="1" w:styleId="a9">
    <w:name w:val="Συντελεστές"/>
    <w:basedOn w:val="a1"/>
    <w:qFormat/>
    <w:rsid w:val="00E07657"/>
    <w:pPr>
      <w:jc w:val="left"/>
    </w:pPr>
    <w:rPr>
      <w:lang w:val="el-GR"/>
    </w:rPr>
  </w:style>
  <w:style w:type="table" w:styleId="aa">
    <w:name w:val="Table Grid"/>
    <w:basedOn w:val="a3"/>
    <w:uiPriority w:val="59"/>
    <w:rsid w:val="00E07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1"/>
    <w:next w:val="a1"/>
    <w:link w:val="Char2"/>
    <w:uiPriority w:val="11"/>
    <w:qFormat/>
    <w:rsid w:val="00E0765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Char2">
    <w:name w:val="Υπότιτλος Char"/>
    <w:link w:val="ab"/>
    <w:uiPriority w:val="11"/>
    <w:rsid w:val="00E07657"/>
    <w:rPr>
      <w:rFonts w:ascii="Cambria" w:eastAsia="Times New Roman" w:hAnsi="Cambria" w:cs="Times New Roman"/>
      <w:sz w:val="24"/>
      <w:szCs w:val="24"/>
    </w:rPr>
  </w:style>
  <w:style w:type="character" w:styleId="ac">
    <w:name w:val="Emphasis"/>
    <w:uiPriority w:val="20"/>
    <w:qFormat/>
    <w:rsid w:val="00E07657"/>
    <w:rPr>
      <w:i/>
      <w:iCs/>
    </w:rPr>
  </w:style>
  <w:style w:type="character" w:styleId="ad">
    <w:name w:val="Intense Emphasis"/>
    <w:uiPriority w:val="21"/>
    <w:qFormat/>
    <w:rsid w:val="00E07657"/>
    <w:rPr>
      <w:b/>
      <w:bCs/>
      <w:i/>
      <w:iCs/>
      <w:color w:val="4F81BD"/>
    </w:rPr>
  </w:style>
  <w:style w:type="paragraph" w:styleId="ae">
    <w:name w:val="TOC Heading"/>
    <w:basedOn w:val="1"/>
    <w:next w:val="a1"/>
    <w:uiPriority w:val="39"/>
    <w:unhideWhenUsed/>
    <w:qFormat/>
    <w:rsid w:val="00904DEB"/>
    <w:pPr>
      <w:numPr>
        <w:numId w:val="0"/>
      </w:numPr>
      <w:jc w:val="left"/>
      <w:outlineLvl w:val="9"/>
    </w:pPr>
    <w:rPr>
      <w:rFonts w:ascii="Cambria" w:eastAsia="MS Gothic" w:hAnsi="Cambria"/>
      <w:sz w:val="28"/>
      <w:lang w:eastAsia="ja-JP"/>
    </w:rPr>
  </w:style>
  <w:style w:type="paragraph" w:styleId="11">
    <w:name w:val="toc 1"/>
    <w:basedOn w:val="a1"/>
    <w:next w:val="a1"/>
    <w:autoRedefine/>
    <w:uiPriority w:val="39"/>
    <w:unhideWhenUsed/>
    <w:rsid w:val="00C25390"/>
    <w:pPr>
      <w:tabs>
        <w:tab w:val="left" w:pos="660"/>
        <w:tab w:val="right" w:leader="dot" w:pos="9350"/>
      </w:tabs>
    </w:pPr>
  </w:style>
  <w:style w:type="paragraph" w:styleId="20">
    <w:name w:val="toc 2"/>
    <w:basedOn w:val="a1"/>
    <w:next w:val="a1"/>
    <w:autoRedefine/>
    <w:uiPriority w:val="39"/>
    <w:unhideWhenUsed/>
    <w:rsid w:val="00904DEB"/>
    <w:pPr>
      <w:ind w:left="220"/>
    </w:pPr>
  </w:style>
  <w:style w:type="paragraph" w:styleId="30">
    <w:name w:val="toc 3"/>
    <w:basedOn w:val="a1"/>
    <w:next w:val="a1"/>
    <w:autoRedefine/>
    <w:uiPriority w:val="39"/>
    <w:unhideWhenUsed/>
    <w:rsid w:val="00904DEB"/>
    <w:pPr>
      <w:ind w:left="440"/>
    </w:pPr>
  </w:style>
  <w:style w:type="character" w:styleId="-">
    <w:name w:val="Hyperlink"/>
    <w:uiPriority w:val="99"/>
    <w:unhideWhenUsed/>
    <w:rsid w:val="00904DEB"/>
    <w:rPr>
      <w:color w:val="0000FF"/>
      <w:u w:val="single"/>
    </w:rPr>
  </w:style>
  <w:style w:type="paragraph" w:customStyle="1" w:styleId="-0">
    <w:name w:val="Γραμμές-Στήλες Πίνακα"/>
    <w:basedOn w:val="a1"/>
    <w:next w:val="a1"/>
    <w:qFormat/>
    <w:rsid w:val="00A10419"/>
    <w:pPr>
      <w:spacing w:line="240" w:lineRule="auto"/>
      <w:jc w:val="center"/>
    </w:pPr>
    <w:rPr>
      <w:rFonts w:cs="Arial"/>
      <w:b/>
      <w:color w:val="567A84"/>
      <w:sz w:val="20"/>
      <w:szCs w:val="18"/>
    </w:rPr>
  </w:style>
  <w:style w:type="paragraph" w:customStyle="1" w:styleId="af">
    <w:name w:val="Κείμενο πίνακα"/>
    <w:basedOn w:val="-0"/>
    <w:qFormat/>
    <w:rsid w:val="00355F8D"/>
    <w:pPr>
      <w:spacing w:before="0" w:after="0"/>
      <w:jc w:val="left"/>
    </w:pPr>
    <w:rPr>
      <w:b w:val="0"/>
      <w:color w:val="auto"/>
    </w:rPr>
  </w:style>
  <w:style w:type="paragraph" w:styleId="af0">
    <w:name w:val="footnote text"/>
    <w:basedOn w:val="a1"/>
    <w:link w:val="Char3"/>
    <w:uiPriority w:val="99"/>
    <w:semiHidden/>
    <w:unhideWhenUsed/>
    <w:rsid w:val="0084437D"/>
    <w:pPr>
      <w:jc w:val="left"/>
    </w:pPr>
    <w:rPr>
      <w:sz w:val="16"/>
      <w:szCs w:val="20"/>
    </w:rPr>
  </w:style>
  <w:style w:type="character" w:customStyle="1" w:styleId="Char3">
    <w:name w:val="Κείμενο υποσημείωσης Char"/>
    <w:link w:val="af0"/>
    <w:uiPriority w:val="99"/>
    <w:semiHidden/>
    <w:rsid w:val="0084437D"/>
    <w:rPr>
      <w:rFonts w:ascii="Verdana" w:hAnsi="Verdana"/>
      <w:sz w:val="16"/>
    </w:rPr>
  </w:style>
  <w:style w:type="character" w:styleId="af1">
    <w:name w:val="footnote reference"/>
    <w:uiPriority w:val="99"/>
    <w:semiHidden/>
    <w:unhideWhenUsed/>
    <w:rsid w:val="0084437D"/>
    <w:rPr>
      <w:vertAlign w:val="superscript"/>
    </w:rPr>
  </w:style>
  <w:style w:type="paragraph" w:styleId="af2">
    <w:name w:val="Balloon Text"/>
    <w:basedOn w:val="a1"/>
    <w:link w:val="Char4"/>
    <w:uiPriority w:val="99"/>
    <w:semiHidden/>
    <w:unhideWhenUsed/>
    <w:rsid w:val="000F6F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link w:val="af2"/>
    <w:uiPriority w:val="99"/>
    <w:semiHidden/>
    <w:rsid w:val="000F6F11"/>
    <w:rPr>
      <w:rFonts w:ascii="Tahoma" w:hAnsi="Tahoma" w:cs="Tahoma"/>
      <w:sz w:val="16"/>
      <w:szCs w:val="16"/>
    </w:rPr>
  </w:style>
  <w:style w:type="paragraph" w:customStyle="1" w:styleId="af3">
    <w:name w:val="ΤΙΤΛΟΙ ΟΔΗΓΙΩΝ ΕΠΙΜΟΡΦΩΤΩΝ"/>
    <w:basedOn w:val="2"/>
    <w:qFormat/>
    <w:rsid w:val="00EF7250"/>
    <w:pPr>
      <w:keepLines w:val="0"/>
      <w:numPr>
        <w:ilvl w:val="0"/>
        <w:numId w:val="0"/>
      </w:numPr>
      <w:spacing w:after="60" w:line="240" w:lineRule="auto"/>
      <w:jc w:val="left"/>
    </w:pPr>
    <w:rPr>
      <w:rFonts w:ascii="Arial" w:hAnsi="Arial" w:cs="Arial"/>
      <w:i/>
      <w:iCs/>
      <w:color w:val="auto"/>
      <w:sz w:val="40"/>
      <w:szCs w:val="40"/>
    </w:rPr>
  </w:style>
  <w:style w:type="paragraph" w:styleId="af4">
    <w:name w:val="List Paragraph"/>
    <w:basedOn w:val="a1"/>
    <w:uiPriority w:val="34"/>
    <w:qFormat/>
    <w:rsid w:val="005A4159"/>
    <w:pPr>
      <w:spacing w:before="0" w:after="200"/>
      <w:ind w:left="720"/>
      <w:contextualSpacing/>
      <w:jc w:val="left"/>
    </w:pPr>
    <w:rPr>
      <w:rFonts w:ascii="Calibri" w:eastAsia="Times New Roman" w:hAnsi="Calibri"/>
      <w:lang w:val="el-GR"/>
    </w:rPr>
  </w:style>
  <w:style w:type="character" w:styleId="af5">
    <w:name w:val="annotation reference"/>
    <w:uiPriority w:val="99"/>
    <w:semiHidden/>
    <w:unhideWhenUsed/>
    <w:rsid w:val="000700E3"/>
    <w:rPr>
      <w:sz w:val="18"/>
      <w:szCs w:val="18"/>
    </w:rPr>
  </w:style>
  <w:style w:type="paragraph" w:styleId="af6">
    <w:name w:val="annotation text"/>
    <w:basedOn w:val="a1"/>
    <w:link w:val="Char5"/>
    <w:uiPriority w:val="99"/>
    <w:semiHidden/>
    <w:unhideWhenUsed/>
    <w:rsid w:val="000700E3"/>
    <w:pPr>
      <w:spacing w:before="0" w:after="200"/>
      <w:jc w:val="left"/>
    </w:pPr>
    <w:rPr>
      <w:rFonts w:ascii="Calibri" w:hAnsi="Calibri"/>
      <w:sz w:val="24"/>
      <w:szCs w:val="24"/>
      <w:lang w:val="el-GR"/>
    </w:rPr>
  </w:style>
  <w:style w:type="character" w:customStyle="1" w:styleId="Char5">
    <w:name w:val="Κείμενο σχολίου Char"/>
    <w:basedOn w:val="a2"/>
    <w:link w:val="af6"/>
    <w:uiPriority w:val="99"/>
    <w:semiHidden/>
    <w:rsid w:val="000700E3"/>
    <w:rPr>
      <w:sz w:val="24"/>
      <w:szCs w:val="24"/>
      <w:lang w:eastAsia="en-US"/>
    </w:rPr>
  </w:style>
  <w:style w:type="paragraph" w:customStyle="1" w:styleId="Default">
    <w:name w:val="Default"/>
    <w:rsid w:val="007C2BB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-1">
    <w:name w:val="FollowedHyperlink"/>
    <w:basedOn w:val="a2"/>
    <w:uiPriority w:val="99"/>
    <w:semiHidden/>
    <w:unhideWhenUsed/>
    <w:rsid w:val="006C268A"/>
    <w:rPr>
      <w:color w:val="800080" w:themeColor="followedHyperlink"/>
      <w:u w:val="single"/>
    </w:rPr>
  </w:style>
  <w:style w:type="character" w:customStyle="1" w:styleId="12">
    <w:name w:val="Αναφορά1"/>
    <w:basedOn w:val="a2"/>
    <w:uiPriority w:val="99"/>
    <w:semiHidden/>
    <w:unhideWhenUsed/>
    <w:rsid w:val="006C268A"/>
    <w:rPr>
      <w:color w:val="2B579A"/>
      <w:shd w:val="clear" w:color="auto" w:fill="E6E6E6"/>
    </w:rPr>
  </w:style>
  <w:style w:type="paragraph" w:styleId="Web">
    <w:name w:val="Normal (Web)"/>
    <w:basedOn w:val="a1"/>
    <w:uiPriority w:val="99"/>
    <w:semiHidden/>
    <w:unhideWhenUsed/>
    <w:rsid w:val="0029167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2"/>
    <w:rsid w:val="009861AE"/>
  </w:style>
  <w:style w:type="character" w:styleId="af7">
    <w:name w:val="Strong"/>
    <w:basedOn w:val="a2"/>
    <w:uiPriority w:val="22"/>
    <w:qFormat/>
    <w:rsid w:val="009861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4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istef\Desktop\&#914;1_Word%20template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394CD-E47C-4708-A56B-F863375A4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Β1_Word template_new</Template>
  <TotalTime>0</TotalTime>
  <Pages>4</Pages>
  <Words>149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955</CharactersWithSpaces>
  <SharedDoc>false</SharedDoc>
  <HLinks>
    <vt:vector size="24" baseType="variant"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_Toc331690299</vt:lpwstr>
      </vt:variant>
      <vt:variant>
        <vt:i4>1769529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_Toc331690298</vt:lpwstr>
      </vt:variant>
      <vt:variant>
        <vt:i4>1769529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_Toc331690297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_Toc331690296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keistef</dc:creator>
  <cp:lastModifiedBy>Mary F</cp:lastModifiedBy>
  <cp:revision>2</cp:revision>
  <cp:lastPrinted>2022-01-24T14:38:00Z</cp:lastPrinted>
  <dcterms:created xsi:type="dcterms:W3CDTF">2025-03-05T11:50:00Z</dcterms:created>
  <dcterms:modified xsi:type="dcterms:W3CDTF">2025-03-05T11:50:00Z</dcterms:modified>
</cp:coreProperties>
</file>