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BFCF9"/>
  <w:body>
    <w:p w14:paraId="3FA5C60E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0" w:name="_GoBack"/>
      <w:bookmarkEnd w:id="0"/>
    </w:p>
    <w:p w14:paraId="0E47BAB0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Σχολικό έτος 2025-2026</w:t>
      </w:r>
    </w:p>
    <w:p w14:paraId="19E685B3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7DE78419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6DEF87D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Μάθημα : ΓΑΛΛΙΚΑ</w:t>
      </w:r>
    </w:p>
    <w:p w14:paraId="12F55C8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Τάξη : Α’ Γυμνασίου</w:t>
      </w:r>
    </w:p>
    <w:p w14:paraId="6E539DA0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604135" cy="2602230"/>
            <wp:effectExtent l="0" t="0" r="12065" b="1270"/>
            <wp:docPr id="5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2602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261194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7E5CD7F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EE1706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Καθηγήτρια : Αναστασιάδου Σοφία</w:t>
      </w:r>
    </w:p>
    <w:p w14:paraId="550E1DF2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D2FAB7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440" w:right="1800" w:bottom="1440" w:left="540" w:header="851" w:footer="992" w:gutter="0"/>
          <w:cols w:space="425" w:num="1"/>
          <w:docGrid w:type="lines" w:linePitch="312" w:charSpace="0"/>
        </w:sectPr>
      </w:pPr>
    </w:p>
    <w:p w14:paraId="6928B0E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-59690</wp:posOffset>
            </wp:positionH>
            <wp:positionV relativeFrom="paragraph">
              <wp:posOffset>-527685</wp:posOffset>
            </wp:positionV>
            <wp:extent cx="4351655" cy="5720080"/>
            <wp:effectExtent l="0" t="0" r="4445" b="7620"/>
            <wp:wrapSquare wrapText="bothSides"/>
            <wp:docPr id="7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1655" cy="5720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7420CDC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5F703301">
      <w:pPr>
        <w:pStyle w:val="6"/>
        <w:keepNext w:val="0"/>
        <w:keepLines w:val="0"/>
        <w:widowControl/>
        <w:suppressLineNumbers w:val="0"/>
      </w:pPr>
    </w:p>
    <w:p w14:paraId="435C48D5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lang w:eastAsia="el-G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-943610</wp:posOffset>
            </wp:positionH>
            <wp:positionV relativeFrom="paragraph">
              <wp:posOffset>3015615</wp:posOffset>
            </wp:positionV>
            <wp:extent cx="3420110" cy="5300980"/>
            <wp:effectExtent l="0" t="0" r="8890" b="7620"/>
            <wp:wrapSquare wrapText="bothSides"/>
            <wp:docPr id="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530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52A734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sectPr>
          <w:footerReference r:id="rId5" w:type="default"/>
          <w:pgSz w:w="11906" w:h="16838"/>
          <w:pgMar w:top="1440" w:right="1800" w:bottom="1440" w:left="54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41CEC93C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869940" cy="8335645"/>
            <wp:effectExtent l="0" t="0" r="10160" b="8255"/>
            <wp:docPr id="8" name="Picture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9940" cy="8335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CE86C">
    <w:pPr>
      <w:pStyle w:val="4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-217805</wp:posOffset>
          </wp:positionH>
          <wp:positionV relativeFrom="paragraph">
            <wp:posOffset>-2282190</wp:posOffset>
          </wp:positionV>
          <wp:extent cx="3602355" cy="5405120"/>
          <wp:effectExtent l="0" t="0" r="0" b="0"/>
          <wp:wrapNone/>
          <wp:docPr id="1" name="图片 1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390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-1478915</wp:posOffset>
          </wp:positionH>
          <wp:positionV relativeFrom="paragraph">
            <wp:posOffset>-1670050</wp:posOffset>
          </wp:positionV>
          <wp:extent cx="2409825" cy="3615690"/>
          <wp:effectExtent l="0" t="0" r="0" b="0"/>
          <wp:wrapNone/>
          <wp:docPr id="2" name="图片 2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4980000">
                    <a:off x="0" y="0"/>
                    <a:ext cx="2409825" cy="3615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BEDE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FFBA8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MpSKnEhAgAA&#10;Yg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FFBA8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-217805</wp:posOffset>
          </wp:positionH>
          <wp:positionV relativeFrom="paragraph">
            <wp:posOffset>-2282190</wp:posOffset>
          </wp:positionV>
          <wp:extent cx="3602355" cy="5405120"/>
          <wp:effectExtent l="0" t="0" r="0" b="0"/>
          <wp:wrapNone/>
          <wp:docPr id="9" name="图片 1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1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390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-1478915</wp:posOffset>
          </wp:positionH>
          <wp:positionV relativeFrom="paragraph">
            <wp:posOffset>-1670050</wp:posOffset>
          </wp:positionV>
          <wp:extent cx="2409825" cy="3615690"/>
          <wp:effectExtent l="0" t="0" r="0" b="0"/>
          <wp:wrapNone/>
          <wp:docPr id="10" name="图片 2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2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4980000">
                    <a:off x="0" y="0"/>
                    <a:ext cx="2409825" cy="3615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DDC3E">
    <w:pPr>
      <w:pStyle w:val="5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4174490</wp:posOffset>
          </wp:positionH>
          <wp:positionV relativeFrom="paragraph">
            <wp:posOffset>-2868295</wp:posOffset>
          </wp:positionV>
          <wp:extent cx="3602355" cy="5405120"/>
          <wp:effectExtent l="0" t="0" r="0" b="0"/>
          <wp:wrapNone/>
          <wp:docPr id="3" name="图片 3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554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2163445</wp:posOffset>
          </wp:positionH>
          <wp:positionV relativeFrom="paragraph">
            <wp:posOffset>-2292350</wp:posOffset>
          </wp:positionV>
          <wp:extent cx="2624455" cy="3938270"/>
          <wp:effectExtent l="0" t="0" r="0" b="0"/>
          <wp:wrapNone/>
          <wp:docPr id="4" name="图片 4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6440000">
                    <a:off x="0" y="0"/>
                    <a:ext cx="2624455" cy="3938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E4970"/>
    <w:rsid w:val="19B3334A"/>
    <w:rsid w:val="1C7C12DC"/>
    <w:rsid w:val="21CF4FD6"/>
    <w:rsid w:val="26D92957"/>
    <w:rsid w:val="2953701F"/>
    <w:rsid w:val="2A57335C"/>
    <w:rsid w:val="302234CE"/>
    <w:rsid w:val="30927D5B"/>
    <w:rsid w:val="33465919"/>
    <w:rsid w:val="37D41C7A"/>
    <w:rsid w:val="43407FD0"/>
    <w:rsid w:val="475542AB"/>
    <w:rsid w:val="5BE53043"/>
    <w:rsid w:val="5F820850"/>
    <w:rsid w:val="61566E20"/>
    <w:rsid w:val="64554FD3"/>
    <w:rsid w:val="663919CA"/>
    <w:rsid w:val="684B7993"/>
    <w:rsid w:val="694A521D"/>
    <w:rsid w:val="76247EF3"/>
    <w:rsid w:val="7BAE57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s\AppData\Local\Packages\ZhuhaiKingsoftOfficeSoftw.WPSOffice2019_924xes6e8q1tw\LocalCache\Roaming\Kingsoft\office6\templates\download\pc_513621\Letters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Letters.docx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2025-07-14T14:17:00Z</dcterms:created>
  <dc:creator>Sofia Anastasiadou</dc:creator>
  <cp:lastModifiedBy>Sofia Anastasiadou</cp:lastModifiedBy>
  <dcterms:modified xsi:type="dcterms:W3CDTF">2025-09-15T22:04:17Z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C1B05FCFB8F242F58ACBD80A6A680BDE_13</vt:lpwstr>
  </property>
</Properties>
</file>