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BFCF9"/>
  <w:body>
    <w:p w14:paraId="3FA5C60E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bookmarkStart w:id="0" w:name="_GoBack"/>
      <w:bookmarkEnd w:id="0"/>
    </w:p>
    <w:p w14:paraId="0E47BAB0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Σχολικό έτος 2025-2026</w:t>
      </w:r>
    </w:p>
    <w:p w14:paraId="19E685B3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</w:p>
    <w:p w14:paraId="7DE78419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</w:p>
    <w:p w14:paraId="36DEF87D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Μάθημα : ΓΑΛΛΙΚΑ</w:t>
      </w:r>
    </w:p>
    <w:p w14:paraId="12F55C8B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 xml:space="preserve">Τάξη : </w:t>
      </w:r>
      <w:r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B</w:t>
      </w:r>
      <w:r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’ Γυμνασίου</w:t>
      </w:r>
    </w:p>
    <w:p w14:paraId="6E539DA0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2604135" cy="2602230"/>
            <wp:effectExtent l="0" t="0" r="12065" b="1270"/>
            <wp:docPr id="5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04135" cy="26022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7261194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</w:p>
    <w:p w14:paraId="37E5CD7F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</w:p>
    <w:p w14:paraId="3EE1706B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Καθηγήτρια : Αναστασιάδου Σοφία</w:t>
      </w:r>
    </w:p>
    <w:p w14:paraId="550E1DF2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</w:p>
    <w:p w14:paraId="3D2FAB7B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sectPr>
          <w:headerReference r:id="rId3" w:type="default"/>
          <w:footerReference r:id="rId4" w:type="default"/>
          <w:pgSz w:w="11906" w:h="16838"/>
          <w:pgMar w:top="1440" w:right="1800" w:bottom="1440" w:left="540" w:header="851" w:footer="992" w:gutter="0"/>
          <w:cols w:space="425" w:num="1"/>
          <w:docGrid w:type="lines" w:linePitch="312" w:charSpace="0"/>
        </w:sectPr>
      </w:pPr>
    </w:p>
    <w:p w14:paraId="3478F303">
      <w:pPr>
        <w:pStyle w:val="8"/>
      </w:pPr>
      <w:r>
        <w:t>Exercices de révision</w:t>
      </w:r>
      <w:r>
        <w:tab/>
      </w:r>
    </w:p>
    <w:p w14:paraId="5ADB34D7">
      <w:pPr>
        <w:rPr>
          <w:rFonts w:ascii="MV Boli" w:hAnsi="MV Boli"/>
          <w:sz w:val="28"/>
          <w:u w:val="single"/>
        </w:rPr>
      </w:pPr>
      <w:r>
        <w:rPr>
          <w:rFonts w:ascii="MV Boli" w:hAnsi="MV Boli"/>
          <w:sz w:val="28"/>
          <w:u w:val="single"/>
        </w:rPr>
        <w:t>A   Posez  des questions de plusieurs manières :</w:t>
      </w:r>
    </w:p>
    <w:p w14:paraId="5E7E3DF9">
      <w:pPr>
        <w:rPr>
          <w:rFonts w:ascii="MV Boli" w:hAnsi="MV Boli"/>
          <w:sz w:val="28"/>
          <w:u w:val="single"/>
        </w:rPr>
      </w:pPr>
      <w:r>
        <w:rPr>
          <w:sz w:val="2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4319905</wp:posOffset>
            </wp:positionH>
            <wp:positionV relativeFrom="paragraph">
              <wp:posOffset>346710</wp:posOffset>
            </wp:positionV>
            <wp:extent cx="1600200" cy="1590675"/>
            <wp:effectExtent l="0" t="0" r="0" b="9525"/>
            <wp:wrapNone/>
            <wp:docPr id="12" name="Picture 2" descr="BD06662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2" descr="BD06662_"/>
                    <pic:cNvPicPr>
                      <a:picLocks noChangeAspect="1"/>
                    </pic:cNvPicPr>
                  </pic:nvPicPr>
                  <pic:blipFill>
                    <a:blip r:embed="rId8">
                      <a:biLevel thresh="50000"/>
                      <a:grayscl/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0020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6FDC43">
      <w:pPr>
        <w:numPr>
          <w:ilvl w:val="0"/>
          <w:numId w:val="1"/>
        </w:numPr>
        <w:rPr>
          <w:rFonts w:ascii="MV Boli" w:hAnsi="MV Boli"/>
        </w:rPr>
      </w:pPr>
      <w:r>
        <w:rPr>
          <w:rFonts w:ascii="MV Boli" w:hAnsi="MV Boli"/>
        </w:rPr>
        <w:t>Elle va où ?</w:t>
      </w:r>
    </w:p>
    <w:p w14:paraId="6EE06B4C">
      <w:pPr>
        <w:numPr>
          <w:ilvl w:val="0"/>
          <w:numId w:val="1"/>
        </w:numPr>
        <w:rPr>
          <w:rFonts w:ascii="MV Boli" w:hAnsi="MV Boli"/>
        </w:rPr>
      </w:pPr>
      <w:r>
        <w:rPr>
          <w:rFonts w:ascii="MV Boli" w:hAnsi="MV Boli"/>
        </w:rPr>
        <w:t>Où est-ce qu’il habite ?</w:t>
      </w:r>
      <w:r>
        <w:t xml:space="preserve"> </w:t>
      </w:r>
    </w:p>
    <w:p w14:paraId="2B35BE3C">
      <w:pPr>
        <w:numPr>
          <w:ilvl w:val="0"/>
          <w:numId w:val="1"/>
        </w:numPr>
        <w:rPr>
          <w:rFonts w:ascii="MV Boli" w:hAnsi="MV Boli"/>
        </w:rPr>
      </w:pPr>
      <w:r>
        <w:rPr>
          <w:rFonts w:ascii="MV Boli" w:hAnsi="MV Boli"/>
        </w:rPr>
        <w:t>Ils mangent où ?</w:t>
      </w:r>
    </w:p>
    <w:p w14:paraId="6B66966A">
      <w:pPr>
        <w:numPr>
          <w:ilvl w:val="0"/>
          <w:numId w:val="1"/>
        </w:numPr>
        <w:rPr>
          <w:rFonts w:ascii="MV Boli" w:hAnsi="MV Boli"/>
        </w:rPr>
      </w:pPr>
      <w:r>
        <w:rPr>
          <w:rFonts w:ascii="MV Boli" w:hAnsi="MV Boli"/>
        </w:rPr>
        <w:t>Où vous travaillez ?</w:t>
      </w:r>
    </w:p>
    <w:p w14:paraId="62BDC641">
      <w:pPr>
        <w:numPr>
          <w:ilvl w:val="0"/>
          <w:numId w:val="1"/>
        </w:numPr>
        <w:rPr>
          <w:rFonts w:ascii="MV Boli" w:hAnsi="MV Boli"/>
        </w:rPr>
      </w:pPr>
      <w:r>
        <w:rPr>
          <w:rFonts w:ascii="MV Boli" w:hAnsi="MV Boli"/>
        </w:rPr>
        <w:t>Où est-ce qu’on va ?</w:t>
      </w:r>
    </w:p>
    <w:p w14:paraId="4F3B2D1B">
      <w:r>
        <w:rPr>
          <w:rFonts w:ascii="MV Boli" w:hAnsi="MV Boli"/>
          <w:sz w:val="28"/>
          <w:u w:val="single"/>
        </w:rPr>
        <w:t>B      Reliez les questions et les réponses :</w:t>
      </w:r>
    </w:p>
    <w:p w14:paraId="0F00633E">
      <w:r>
        <w:rPr>
          <w:sz w:val="20"/>
          <w:lang w:val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-226695</wp:posOffset>
                </wp:positionH>
                <wp:positionV relativeFrom="paragraph">
                  <wp:posOffset>44450</wp:posOffset>
                </wp:positionV>
                <wp:extent cx="3436620" cy="1953260"/>
                <wp:effectExtent l="0" t="0" r="5080" b="2540"/>
                <wp:wrapNone/>
                <wp:docPr id="8" name="Rectangle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6620" cy="1953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DAADB65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MV Boli" w:hAnsi="MV Boli"/>
                              </w:rPr>
                            </w:pPr>
                            <w:r>
                              <w:rPr>
                                <w:rFonts w:ascii="MV Boli" w:hAnsi="MV Boli"/>
                              </w:rPr>
                              <w:t>Comment vas-tu ?</w:t>
                            </w:r>
                          </w:p>
                          <w:p w14:paraId="339FEC29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MV Boli" w:hAnsi="MV Boli"/>
                              </w:rPr>
                            </w:pPr>
                            <w:r>
                              <w:rPr>
                                <w:rFonts w:ascii="MV Boli" w:hAnsi="MV Boli"/>
                              </w:rPr>
                              <w:t>Qui est la fille aux yeux bleus ?</w:t>
                            </w:r>
                          </w:p>
                          <w:p w14:paraId="39FE9764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MV Boli" w:hAnsi="MV Boli"/>
                              </w:rPr>
                            </w:pPr>
                            <w:r>
                              <w:rPr>
                                <w:rFonts w:ascii="MV Boli" w:hAnsi="MV Boli"/>
                              </w:rPr>
                              <w:t>Qu’est –ce qu’il regarde ?</w:t>
                            </w:r>
                          </w:p>
                          <w:p w14:paraId="5AA14155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MV Boli" w:hAnsi="MV Boli"/>
                              </w:rPr>
                            </w:pPr>
                            <w:r>
                              <w:rPr>
                                <w:rFonts w:ascii="MV Boli" w:hAnsi="MV Boli"/>
                              </w:rPr>
                              <w:t>Quelle est ta nationalité ?</w:t>
                            </w:r>
                          </w:p>
                          <w:p w14:paraId="54EDB9B0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MV Boli" w:hAnsi="MV Boli"/>
                              </w:rPr>
                            </w:pPr>
                            <w:r>
                              <w:rPr>
                                <w:rFonts w:ascii="MV Boli" w:hAnsi="MV Boli"/>
                              </w:rPr>
                              <w:t>Où est-ce que tu achètes tes livres ?</w:t>
                            </w:r>
                          </w:p>
                          <w:p w14:paraId="19466152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MV Boli" w:hAnsi="MV Boli"/>
                              </w:rPr>
                            </w:pPr>
                            <w:r>
                              <w:rPr>
                                <w:rFonts w:ascii="MV Boli" w:hAnsi="MV Boli"/>
                              </w:rPr>
                              <w:t>En quelle classe est-ce qu’il est ?</w:t>
                            </w:r>
                          </w:p>
                          <w:p w14:paraId="07C70A95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MV Boli" w:hAnsi="MV Boli"/>
                              </w:rPr>
                            </w:pPr>
                            <w:r>
                              <w:rPr>
                                <w:rFonts w:ascii="MV Boli" w:hAnsi="MV Boli"/>
                              </w:rPr>
                              <w:t>Où est papa ?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7.85pt;margin-top:3.5pt;height:153.8pt;width:270.6pt;z-index:251659264;mso-width-relative:page;mso-height-relative:page;" fillcolor="#FFFFFF" filled="t" stroked="f" coordsize="21600,21600" o:gfxdata="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LyTygLX&#10;AAAACQEAAA8AAAAAAAAAAQAgAAAAIgAAAGRycy9kb3ducmV2LnhtbFBLAQIUABQAAAAIAIdO4kCm&#10;BuRSrwEAAG8DAAAOAAAAAAAAAAEAIAAAACYBAABkcnMvZTJvRG9jLnhtbFBLBQYAAAAABgAGAFkB&#10;AABH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3DAADB65">
                      <w:pPr>
                        <w:numPr>
                          <w:ilvl w:val="0"/>
                          <w:numId w:val="2"/>
                        </w:numPr>
                        <w:rPr>
                          <w:rFonts w:ascii="MV Boli" w:hAnsi="MV Boli"/>
                        </w:rPr>
                      </w:pPr>
                      <w:r>
                        <w:rPr>
                          <w:rFonts w:ascii="MV Boli" w:hAnsi="MV Boli"/>
                        </w:rPr>
                        <w:t>Comment vas-tu ?</w:t>
                      </w:r>
                    </w:p>
                    <w:p w14:paraId="339FEC29">
                      <w:pPr>
                        <w:numPr>
                          <w:ilvl w:val="0"/>
                          <w:numId w:val="2"/>
                        </w:numPr>
                        <w:rPr>
                          <w:rFonts w:ascii="MV Boli" w:hAnsi="MV Boli"/>
                        </w:rPr>
                      </w:pPr>
                      <w:r>
                        <w:rPr>
                          <w:rFonts w:ascii="MV Boli" w:hAnsi="MV Boli"/>
                        </w:rPr>
                        <w:t>Qui est la fille aux yeux bleus ?</w:t>
                      </w:r>
                    </w:p>
                    <w:p w14:paraId="39FE9764">
                      <w:pPr>
                        <w:numPr>
                          <w:ilvl w:val="0"/>
                          <w:numId w:val="2"/>
                        </w:numPr>
                        <w:rPr>
                          <w:rFonts w:ascii="MV Boli" w:hAnsi="MV Boli"/>
                        </w:rPr>
                      </w:pPr>
                      <w:r>
                        <w:rPr>
                          <w:rFonts w:ascii="MV Boli" w:hAnsi="MV Boli"/>
                        </w:rPr>
                        <w:t>Qu’est –ce qu’il regarde ?</w:t>
                      </w:r>
                    </w:p>
                    <w:p w14:paraId="5AA14155">
                      <w:pPr>
                        <w:numPr>
                          <w:ilvl w:val="0"/>
                          <w:numId w:val="2"/>
                        </w:numPr>
                        <w:rPr>
                          <w:rFonts w:ascii="MV Boli" w:hAnsi="MV Boli"/>
                        </w:rPr>
                      </w:pPr>
                      <w:r>
                        <w:rPr>
                          <w:rFonts w:ascii="MV Boli" w:hAnsi="MV Boli"/>
                        </w:rPr>
                        <w:t>Quelle est ta nationalité ?</w:t>
                      </w:r>
                    </w:p>
                    <w:p w14:paraId="54EDB9B0">
                      <w:pPr>
                        <w:numPr>
                          <w:ilvl w:val="0"/>
                          <w:numId w:val="2"/>
                        </w:numPr>
                        <w:rPr>
                          <w:rFonts w:ascii="MV Boli" w:hAnsi="MV Boli"/>
                        </w:rPr>
                      </w:pPr>
                      <w:r>
                        <w:rPr>
                          <w:rFonts w:ascii="MV Boli" w:hAnsi="MV Boli"/>
                        </w:rPr>
                        <w:t>Où est-ce que tu achètes tes livres ?</w:t>
                      </w:r>
                    </w:p>
                    <w:p w14:paraId="19466152">
                      <w:pPr>
                        <w:numPr>
                          <w:ilvl w:val="0"/>
                          <w:numId w:val="2"/>
                        </w:numPr>
                        <w:rPr>
                          <w:rFonts w:ascii="MV Boli" w:hAnsi="MV Boli"/>
                        </w:rPr>
                      </w:pPr>
                      <w:r>
                        <w:rPr>
                          <w:rFonts w:ascii="MV Boli" w:hAnsi="MV Boli"/>
                        </w:rPr>
                        <w:t>En quelle classe est-ce qu’il est ?</w:t>
                      </w:r>
                    </w:p>
                    <w:p w14:paraId="07C70A95">
                      <w:pPr>
                        <w:numPr>
                          <w:ilvl w:val="0"/>
                          <w:numId w:val="2"/>
                        </w:numPr>
                        <w:rPr>
                          <w:rFonts w:ascii="MV Boli" w:hAnsi="MV Boli"/>
                        </w:rPr>
                      </w:pPr>
                      <w:r>
                        <w:rPr>
                          <w:rFonts w:ascii="MV Boli" w:hAnsi="MV Boli"/>
                        </w:rPr>
                        <w:t>Où est papa ?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  <w:lang w:val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44450</wp:posOffset>
                </wp:positionV>
                <wp:extent cx="2724150" cy="2061845"/>
                <wp:effectExtent l="0" t="0" r="0" b="0"/>
                <wp:wrapNone/>
                <wp:docPr id="13" name="Rectangle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0" cy="2061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7FD757F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MV Boli" w:hAnsi="MV Boli"/>
                              </w:rPr>
                            </w:pPr>
                            <w:r>
                              <w:rPr>
                                <w:rFonts w:ascii="MV Boli" w:hAnsi="MV Boli"/>
                              </w:rPr>
                              <w:t>Un western, à la télévision .</w:t>
                            </w:r>
                          </w:p>
                          <w:p w14:paraId="5EB1445E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MV Boli" w:hAnsi="MV Boli"/>
                              </w:rPr>
                            </w:pPr>
                            <w:r>
                              <w:rPr>
                                <w:rFonts w:ascii="MV Boli" w:hAnsi="MV Boli"/>
                              </w:rPr>
                              <w:t>Dans son bureau.</w:t>
                            </w:r>
                          </w:p>
                          <w:p w14:paraId="206E26C8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MV Boli" w:hAnsi="MV Boli"/>
                              </w:rPr>
                            </w:pPr>
                            <w:r>
                              <w:rPr>
                                <w:rFonts w:ascii="MV Boli" w:hAnsi="MV Boli"/>
                              </w:rPr>
                              <w:t>À  la librairie.</w:t>
                            </w:r>
                          </w:p>
                          <w:p w14:paraId="69AA66BF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MV Boli" w:hAnsi="MV Boli"/>
                              </w:rPr>
                            </w:pPr>
                            <w:r>
                              <w:rPr>
                                <w:rFonts w:ascii="MV Boli" w:hAnsi="MV Boli"/>
                              </w:rPr>
                              <w:t>En sixième .</w:t>
                            </w:r>
                          </w:p>
                          <w:p w14:paraId="62032943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MV Boli" w:hAnsi="MV Boli"/>
                              </w:rPr>
                            </w:pPr>
                            <w:r>
                              <w:rPr>
                                <w:rFonts w:ascii="MV Boli" w:hAnsi="MV Boli"/>
                              </w:rPr>
                              <w:t>C’est Annie.</w:t>
                            </w:r>
                          </w:p>
                          <w:p w14:paraId="1272BDE2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MV Boli" w:hAnsi="MV Boli"/>
                              </w:rPr>
                            </w:pPr>
                            <w:r>
                              <w:rPr>
                                <w:rFonts w:ascii="MV Boli" w:hAnsi="MV Boli"/>
                              </w:rPr>
                              <w:t>Je suis portugais.</w:t>
                            </w:r>
                          </w:p>
                          <w:p w14:paraId="760FA413">
                            <w:pPr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ascii="MV Boli" w:hAnsi="MV Boli"/>
                              </w:rPr>
                              <w:t>Très bien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3pt;margin-top:3.5pt;height:162.35pt;width:214.5pt;z-index:251660288;mso-width-relative:page;mso-height-relative:page;" filled="f" stroked="f" coordsize="21600,21600" o:gfxdata="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OIWco9oAAAAJAQAADwAAAAAAAAAB&#10;ACAAAAAiAAAAZHJzL2Rvd25yZXYueG1sUEsBAhQAFAAAAAgAh07iQN8kN6ycAQAASAMAAA4AAAAA&#10;AAAAAQAgAAAAKQEAAGRycy9lMm9Eb2MueG1sUEsFBgAAAAAGAAYAWQEAAD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07FD757F">
                      <w:pPr>
                        <w:numPr>
                          <w:ilvl w:val="0"/>
                          <w:numId w:val="3"/>
                        </w:numPr>
                        <w:rPr>
                          <w:rFonts w:ascii="MV Boli" w:hAnsi="MV Boli"/>
                        </w:rPr>
                      </w:pPr>
                      <w:r>
                        <w:rPr>
                          <w:rFonts w:ascii="MV Boli" w:hAnsi="MV Boli"/>
                        </w:rPr>
                        <w:t>Un western, à la télévision .</w:t>
                      </w:r>
                    </w:p>
                    <w:p w14:paraId="5EB1445E">
                      <w:pPr>
                        <w:numPr>
                          <w:ilvl w:val="0"/>
                          <w:numId w:val="3"/>
                        </w:numPr>
                        <w:rPr>
                          <w:rFonts w:ascii="MV Boli" w:hAnsi="MV Boli"/>
                        </w:rPr>
                      </w:pPr>
                      <w:r>
                        <w:rPr>
                          <w:rFonts w:ascii="MV Boli" w:hAnsi="MV Boli"/>
                        </w:rPr>
                        <w:t>Dans son bureau.</w:t>
                      </w:r>
                    </w:p>
                    <w:p w14:paraId="206E26C8">
                      <w:pPr>
                        <w:numPr>
                          <w:ilvl w:val="0"/>
                          <w:numId w:val="3"/>
                        </w:numPr>
                        <w:rPr>
                          <w:rFonts w:ascii="MV Boli" w:hAnsi="MV Boli"/>
                        </w:rPr>
                      </w:pPr>
                      <w:r>
                        <w:rPr>
                          <w:rFonts w:ascii="MV Boli" w:hAnsi="MV Boli"/>
                        </w:rPr>
                        <w:t>À  la librairie.</w:t>
                      </w:r>
                    </w:p>
                    <w:p w14:paraId="69AA66BF">
                      <w:pPr>
                        <w:numPr>
                          <w:ilvl w:val="0"/>
                          <w:numId w:val="3"/>
                        </w:numPr>
                        <w:rPr>
                          <w:rFonts w:ascii="MV Boli" w:hAnsi="MV Boli"/>
                        </w:rPr>
                      </w:pPr>
                      <w:r>
                        <w:rPr>
                          <w:rFonts w:ascii="MV Boli" w:hAnsi="MV Boli"/>
                        </w:rPr>
                        <w:t>En sixième .</w:t>
                      </w:r>
                    </w:p>
                    <w:p w14:paraId="62032943">
                      <w:pPr>
                        <w:numPr>
                          <w:ilvl w:val="0"/>
                          <w:numId w:val="3"/>
                        </w:numPr>
                        <w:rPr>
                          <w:rFonts w:ascii="MV Boli" w:hAnsi="MV Boli"/>
                        </w:rPr>
                      </w:pPr>
                      <w:r>
                        <w:rPr>
                          <w:rFonts w:ascii="MV Boli" w:hAnsi="MV Boli"/>
                        </w:rPr>
                        <w:t>C’est Annie.</w:t>
                      </w:r>
                    </w:p>
                    <w:p w14:paraId="1272BDE2">
                      <w:pPr>
                        <w:numPr>
                          <w:ilvl w:val="0"/>
                          <w:numId w:val="3"/>
                        </w:numPr>
                        <w:rPr>
                          <w:rFonts w:ascii="MV Boli" w:hAnsi="MV Boli"/>
                        </w:rPr>
                      </w:pPr>
                      <w:r>
                        <w:rPr>
                          <w:rFonts w:ascii="MV Boli" w:hAnsi="MV Boli"/>
                        </w:rPr>
                        <w:t>Je suis portugais.</w:t>
                      </w:r>
                    </w:p>
                    <w:p w14:paraId="760FA413">
                      <w:pPr>
                        <w:numPr>
                          <w:ilvl w:val="0"/>
                          <w:numId w:val="3"/>
                        </w:numPr>
                      </w:pPr>
                      <w:r>
                        <w:rPr>
                          <w:rFonts w:ascii="MV Boli" w:hAnsi="MV Boli"/>
                        </w:rPr>
                        <w:t>Très bien</w:t>
                      </w:r>
                      <w: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14:paraId="1E7CD09B"/>
    <w:p w14:paraId="63617199"/>
    <w:p w14:paraId="54D43A84"/>
    <w:p w14:paraId="6DC212BE"/>
    <w:p w14:paraId="10E5F3DA"/>
    <w:p w14:paraId="28AA8671"/>
    <w:p w14:paraId="40F136E2"/>
    <w:p w14:paraId="13800598"/>
    <w:p w14:paraId="00E2997D"/>
    <w:p w14:paraId="7E8834E5"/>
    <w:p w14:paraId="36BBACC2">
      <w:pPr>
        <w:pStyle w:val="4"/>
      </w:pPr>
      <w:r>
        <w:t xml:space="preserve">C     Quelle est la question ? </w:t>
      </w:r>
      <w:r>
        <w:rPr>
          <w:i/>
          <w:iCs/>
          <w:sz w:val="32"/>
        </w:rPr>
        <w:t>Qui est-ce</w:t>
      </w:r>
      <w:r>
        <w:t xml:space="preserve"> ?(a)  ou  </w:t>
      </w:r>
    </w:p>
    <w:p w14:paraId="07EAE30D">
      <w:pPr>
        <w:pStyle w:val="4"/>
        <w:ind w:left="2880" w:firstLine="720"/>
      </w:pPr>
      <w:r>
        <w:rPr>
          <w:i/>
          <w:iCs/>
          <w:sz w:val="32"/>
        </w:rPr>
        <w:t xml:space="preserve">  Qu’est-ce que c’est</w:t>
      </w:r>
      <w:r>
        <w:t> ?(b)</w:t>
      </w:r>
    </w:p>
    <w:p w14:paraId="2B6FAB64">
      <w:pPr>
        <w:numPr>
          <w:ilvl w:val="0"/>
          <w:numId w:val="4"/>
        </w:numPr>
        <w:rPr>
          <w:rFonts w:ascii="MV Boli" w:hAnsi="MV Boli"/>
        </w:rPr>
      </w:pPr>
      <w:r>
        <w:rPr>
          <w:rFonts w:ascii="MV Boli" w:hAnsi="MV Boli"/>
        </w:rPr>
        <w:t>C’est un billet de cinéma .</w:t>
      </w:r>
    </w:p>
    <w:p w14:paraId="11741C4A">
      <w:pPr>
        <w:numPr>
          <w:ilvl w:val="0"/>
          <w:numId w:val="4"/>
        </w:numPr>
        <w:rPr>
          <w:rFonts w:ascii="MV Boli" w:hAnsi="MV Boli"/>
        </w:rPr>
      </w:pPr>
      <w:r>
        <w:rPr>
          <w:rFonts w:ascii="MV Boli" w:hAnsi="MV Boli"/>
        </w:rPr>
        <w:t>C’est M Papadopoulos.</w:t>
      </w:r>
    </w:p>
    <w:p w14:paraId="10EBAF73">
      <w:pPr>
        <w:numPr>
          <w:ilvl w:val="0"/>
          <w:numId w:val="4"/>
        </w:numPr>
        <w:rPr>
          <w:rFonts w:ascii="MV Boli" w:hAnsi="MV Boli"/>
        </w:rPr>
      </w:pPr>
      <w:r>
        <w:rPr>
          <w:rFonts w:ascii="MV Boli" w:hAnsi="MV Boli"/>
        </w:rPr>
        <w:t>Ce sont les parents de Corinne.</w:t>
      </w:r>
    </w:p>
    <w:p w14:paraId="72E0C7FA">
      <w:pPr>
        <w:numPr>
          <w:ilvl w:val="0"/>
          <w:numId w:val="4"/>
        </w:numPr>
        <w:rPr>
          <w:rFonts w:ascii="MV Boli" w:hAnsi="MV Boli"/>
        </w:rPr>
      </w:pPr>
      <w:r>
        <w:rPr>
          <w:rFonts w:ascii="MV Boli" w:hAnsi="MV Boli"/>
        </w:rPr>
        <w:t>C’est ma sœur.</w:t>
      </w:r>
    </w:p>
    <w:p w14:paraId="0737A252">
      <w:pPr>
        <w:numPr>
          <w:ilvl w:val="0"/>
          <w:numId w:val="4"/>
        </w:numPr>
        <w:rPr>
          <w:rFonts w:ascii="MV Boli" w:hAnsi="MV Boli"/>
        </w:rPr>
      </w:pPr>
      <w:r>
        <w:rPr>
          <w:rFonts w:ascii="MV Boli" w:hAnsi="MV Boli"/>
        </w:rPr>
        <w:t>Ce sont mes crayons.</w:t>
      </w:r>
    </w:p>
    <w:p w14:paraId="516BC092">
      <w:pPr>
        <w:rPr>
          <w:rFonts w:ascii="MV Boli" w:hAnsi="MV Boli"/>
          <w:b/>
          <w:bCs/>
          <w:sz w:val="28"/>
          <w:u w:val="single"/>
        </w:rPr>
      </w:pPr>
    </w:p>
    <w:p w14:paraId="1B443340">
      <w:pPr>
        <w:rPr>
          <w:rFonts w:ascii="MV Boli" w:hAnsi="MV Boli"/>
          <w:b/>
          <w:bCs/>
          <w:sz w:val="28"/>
          <w:u w:val="single"/>
        </w:rPr>
      </w:pPr>
      <w:r>
        <w:rPr>
          <w:rFonts w:ascii="MV Boli" w:hAnsi="MV Boli"/>
          <w:b/>
          <w:bCs/>
          <w:sz w:val="28"/>
          <w:u w:val="single"/>
        </w:rPr>
        <w:t>D      Imaginez une question possible :</w:t>
      </w:r>
    </w:p>
    <w:p w14:paraId="2290C168">
      <w:pPr>
        <w:numPr>
          <w:ilvl w:val="0"/>
          <w:numId w:val="5"/>
        </w:numPr>
        <w:rPr>
          <w:rFonts w:ascii="MV Boli" w:hAnsi="MV Boli"/>
        </w:rPr>
      </w:pPr>
      <w:r>
        <w:rPr>
          <w:rFonts w:ascii="MV Boli" w:hAnsi="MV Boli"/>
        </w:rPr>
        <w:t>12ans et demi.</w:t>
      </w:r>
    </w:p>
    <w:p w14:paraId="6A4E9E29">
      <w:pPr>
        <w:numPr>
          <w:ilvl w:val="0"/>
          <w:numId w:val="5"/>
        </w:numPr>
        <w:rPr>
          <w:rFonts w:ascii="MV Boli" w:hAnsi="MV Boli"/>
          <w:vertAlign w:val="superscript"/>
        </w:rPr>
      </w:pPr>
      <w:r>
        <w:rPr>
          <w:rFonts w:ascii="MV Boli" w:hAnsi="MV Boli"/>
        </w:rPr>
        <w:t>En 3</w:t>
      </w:r>
      <w:r>
        <w:rPr>
          <w:rFonts w:ascii="MV Boli" w:hAnsi="MV Boli"/>
          <w:vertAlign w:val="superscript"/>
        </w:rPr>
        <w:t>e  .</w:t>
      </w:r>
    </w:p>
    <w:p w14:paraId="52A9B8D6">
      <w:pPr>
        <w:numPr>
          <w:ilvl w:val="0"/>
          <w:numId w:val="5"/>
        </w:numPr>
        <w:rPr>
          <w:rFonts w:ascii="MV Boli" w:hAnsi="MV Boli"/>
        </w:rPr>
      </w:pPr>
      <w:r>
        <w:rPr>
          <w:rFonts w:ascii="MV Boli" w:hAnsi="MV Boli"/>
        </w:rPr>
        <w:t>C’est ma photo.</w:t>
      </w:r>
    </w:p>
    <w:p w14:paraId="7854F105">
      <w:pPr>
        <w:numPr>
          <w:ilvl w:val="0"/>
          <w:numId w:val="5"/>
        </w:numPr>
        <w:rPr>
          <w:rFonts w:ascii="MV Boli" w:hAnsi="MV Boli"/>
        </w:rPr>
      </w:pPr>
      <w:r>
        <w:rPr>
          <w:rFonts w:ascii="MV Boli" w:hAnsi="MV Boli"/>
        </w:rPr>
        <w:t>Le ski.</w:t>
      </w:r>
    </w:p>
    <w:p w14:paraId="7E8690C7">
      <w:pPr>
        <w:numPr>
          <w:ilvl w:val="0"/>
          <w:numId w:val="5"/>
        </w:numPr>
        <w:rPr>
          <w:rFonts w:ascii="MV Boli" w:hAnsi="MV Boli"/>
        </w:rPr>
      </w:pPr>
      <w:r>
        <w:rPr>
          <w:rFonts w:ascii="MV Boli" w:hAnsi="MV Boli"/>
        </w:rPr>
        <w:t>L’espagnol.</w:t>
      </w:r>
    </w:p>
    <w:p w14:paraId="1477B8D1">
      <w:pPr>
        <w:numPr>
          <w:ilvl w:val="0"/>
          <w:numId w:val="5"/>
        </w:numPr>
        <w:rPr>
          <w:rFonts w:ascii="MV Boli" w:hAnsi="MV Boli"/>
        </w:rPr>
      </w:pPr>
      <w:r>
        <w:rPr>
          <w:rFonts w:ascii="MV Boli" w:hAnsi="MV Boli"/>
        </w:rPr>
        <w:t>Gérard Depardieu.</w:t>
      </w:r>
    </w:p>
    <w:p w14:paraId="159E4D68">
      <w:pPr>
        <w:numPr>
          <w:ilvl w:val="0"/>
          <w:numId w:val="5"/>
        </w:numPr>
        <w:rPr>
          <w:rFonts w:ascii="MV Boli" w:hAnsi="MV Boli"/>
        </w:rPr>
      </w:pPr>
      <w:r>
        <w:rPr>
          <w:rFonts w:ascii="MV Boli" w:hAnsi="MV Boli"/>
        </w:rPr>
        <w:t>Un croissant.</w:t>
      </w:r>
    </w:p>
    <w:p w14:paraId="6E5625B2">
      <w:pPr>
        <w:numPr>
          <w:ilvl w:val="0"/>
          <w:numId w:val="5"/>
        </w:numPr>
        <w:rPr>
          <w:rFonts w:ascii="MV Boli" w:hAnsi="MV Boli"/>
        </w:rPr>
      </w:pPr>
      <w:r>
        <w:rPr>
          <w:rFonts w:ascii="MV Boli" w:hAnsi="MV Boli"/>
        </w:rPr>
        <w:t>C’est ma grand-mère .</w:t>
      </w:r>
    </w:p>
    <w:p w14:paraId="724D36D0">
      <w:pPr>
        <w:numPr>
          <w:ilvl w:val="0"/>
          <w:numId w:val="5"/>
        </w:numPr>
        <w:rPr>
          <w:rFonts w:ascii="MV Boli" w:hAnsi="MV Boli"/>
        </w:rPr>
      </w:pPr>
      <w:r>
        <w:rPr>
          <w:rFonts w:ascii="MV Boli" w:hAnsi="MV Boli"/>
        </w:rPr>
        <w:t xml:space="preserve">Oui, c’est mon copain Nicolas. </w:t>
      </w:r>
    </w:p>
    <w:p w14:paraId="6E104B8E">
      <w:pPr>
        <w:numPr>
          <w:ilvl w:val="0"/>
          <w:numId w:val="5"/>
        </w:numPr>
        <w:rPr>
          <w:rFonts w:ascii="MV Boli" w:hAnsi="MV Boli"/>
        </w:rPr>
      </w:pPr>
      <w:r>
        <w:rPr>
          <w:rFonts w:ascii="MV Boli" w:hAnsi="MV Boli"/>
        </w:rPr>
        <w:t xml:space="preserve">J’adore le rock. </w:t>
      </w:r>
    </w:p>
    <w:p w14:paraId="0F3BC22A">
      <w:pPr>
        <w:rPr>
          <w:rFonts w:ascii="MV Boli" w:hAnsi="MV Boli"/>
          <w:b/>
          <w:bCs/>
          <w:sz w:val="32"/>
          <w:u w:val="single"/>
        </w:rPr>
      </w:pPr>
      <w:r>
        <w:rPr>
          <w:rFonts w:ascii="MV Boli" w:hAnsi="MV Boli"/>
          <w:b/>
          <w:bCs/>
          <w:sz w:val="32"/>
          <w:u w:val="single"/>
        </w:rPr>
        <w:t>E  Mettez à la forme négative :</w:t>
      </w:r>
    </w:p>
    <w:p w14:paraId="3D5C41FD">
      <w:pPr>
        <w:numPr>
          <w:ilvl w:val="0"/>
          <w:numId w:val="6"/>
        </w:numPr>
        <w:rPr>
          <w:rFonts w:ascii="MV Boli" w:hAnsi="MV Boli"/>
        </w:rPr>
      </w:pPr>
      <w:r>
        <w:rPr>
          <w:rFonts w:ascii="MV Boli" w:hAnsi="MV Boli"/>
        </w:rPr>
        <w:t>Claude monte dans le bus.</w:t>
      </w:r>
    </w:p>
    <w:p w14:paraId="1FFE1289">
      <w:pPr>
        <w:numPr>
          <w:ilvl w:val="0"/>
          <w:numId w:val="6"/>
        </w:numPr>
        <w:rPr>
          <w:rFonts w:ascii="MV Boli" w:hAnsi="MV Boli"/>
        </w:rPr>
      </w:pPr>
      <w:r>
        <w:rPr>
          <w:rFonts w:ascii="MV Boli" w:hAnsi="MV Boli"/>
        </w:rPr>
        <w:t>Tu travailles bien.</w:t>
      </w:r>
    </w:p>
    <w:p w14:paraId="3C5324D3">
      <w:pPr>
        <w:numPr>
          <w:ilvl w:val="0"/>
          <w:numId w:val="6"/>
        </w:numPr>
        <w:rPr>
          <w:rFonts w:ascii="MV Boli" w:hAnsi="MV Boli"/>
        </w:rPr>
      </w:pPr>
      <w:r>
        <w:rPr>
          <w:rFonts w:ascii="MV Boli" w:hAnsi="MV Boli"/>
        </w:rPr>
        <w:t>Nous visitons la Tour Eiffel.</w:t>
      </w:r>
    </w:p>
    <w:p w14:paraId="30A9A726">
      <w:pPr>
        <w:numPr>
          <w:ilvl w:val="0"/>
          <w:numId w:val="6"/>
        </w:numPr>
        <w:rPr>
          <w:rFonts w:ascii="MV Boli" w:hAnsi="MV Boli"/>
        </w:rPr>
      </w:pPr>
      <w:r>
        <w:rPr>
          <w:rFonts w:ascii="MV Boli" w:hAnsi="MV Boli"/>
        </w:rPr>
        <w:t>Le chat regarde le poisson.</w:t>
      </w:r>
    </w:p>
    <w:p w14:paraId="30EAE2E2">
      <w:pPr>
        <w:numPr>
          <w:ilvl w:val="0"/>
          <w:numId w:val="6"/>
        </w:numPr>
        <w:rPr>
          <w:rFonts w:ascii="MV Boli" w:hAnsi="MV Boli"/>
        </w:rPr>
      </w:pPr>
      <w:r>
        <w:rPr>
          <w:rFonts w:ascii="MV Boli" w:hAnsi="MV Boli"/>
        </w:rPr>
        <w:t>Les enfants jouent.</w:t>
      </w:r>
    </w:p>
    <w:p w14:paraId="4496F74D">
      <w:pPr>
        <w:numPr>
          <w:ilvl w:val="0"/>
          <w:numId w:val="6"/>
        </w:numPr>
        <w:rPr>
          <w:rFonts w:ascii="MV Boli" w:hAnsi="MV Boli"/>
        </w:rPr>
      </w:pPr>
      <w:r>
        <w:rPr>
          <w:rFonts w:ascii="MV Boli" w:hAnsi="MV Boli"/>
        </w:rPr>
        <w:t>Marie danse avec Philippe.</w:t>
      </w:r>
    </w:p>
    <w:p w14:paraId="4A77C0C8">
      <w:pPr>
        <w:numPr>
          <w:ilvl w:val="0"/>
          <w:numId w:val="6"/>
        </w:numPr>
        <w:rPr>
          <w:rFonts w:ascii="MV Boli" w:hAnsi="MV Boli"/>
        </w:rPr>
      </w:pPr>
      <w:r>
        <w:rPr>
          <w:rFonts w:ascii="MV Boli" w:hAnsi="MV Boli"/>
        </w:rPr>
        <w:t>Vous parlez trop fort.</w:t>
      </w:r>
    </w:p>
    <w:p w14:paraId="3B865329">
      <w:pPr>
        <w:numPr>
          <w:ilvl w:val="0"/>
          <w:numId w:val="6"/>
        </w:numPr>
        <w:rPr>
          <w:rFonts w:ascii="MV Boli" w:hAnsi="MV Boli"/>
        </w:rPr>
      </w:pPr>
      <w:r>
        <w:rPr>
          <w:rFonts w:ascii="MV Boli" w:hAnsi="MV Boli"/>
        </w:rPr>
        <w:t>Paul cherche la rue Ermou.</w:t>
      </w:r>
    </w:p>
    <w:p w14:paraId="08A4FCAB">
      <w:pPr>
        <w:rPr>
          <w:rFonts w:ascii="MV Boli" w:hAnsi="MV Boli"/>
        </w:rPr>
      </w:pPr>
    </w:p>
    <w:p w14:paraId="469E88FB">
      <w:pPr>
        <w:rPr>
          <w:rFonts w:ascii="MV Boli" w:hAnsi="MV Boli"/>
        </w:rPr>
      </w:pPr>
    </w:p>
    <w:p w14:paraId="42FE351A">
      <w:pPr>
        <w:rPr>
          <w:rFonts w:ascii="MV Boli" w:hAnsi="MV Boli"/>
          <w:b/>
          <w:bCs/>
          <w:sz w:val="32"/>
          <w:u w:val="single"/>
        </w:rPr>
      </w:pPr>
      <w:r>
        <w:rPr>
          <w:rFonts w:ascii="MV Boli" w:hAnsi="MV Boli"/>
          <w:b/>
          <w:bCs/>
          <w:sz w:val="32"/>
          <w:u w:val="single"/>
        </w:rPr>
        <w:t>F  Imitez l’ exemple :</w:t>
      </w:r>
    </w:p>
    <w:p w14:paraId="2EA68382">
      <w:pPr>
        <w:numPr>
          <w:ilvl w:val="0"/>
          <w:numId w:val="7"/>
        </w:numPr>
        <w:rPr>
          <w:rFonts w:ascii="MV Boli" w:hAnsi="MV Boli"/>
        </w:rPr>
      </w:pPr>
      <w:r>
        <w:rPr>
          <w:rFonts w:ascii="MV Boli" w:hAnsi="MV Boli"/>
        </w:rPr>
        <w:t>Nous avons une maison/ C’est notre maison.</w:t>
      </w:r>
    </w:p>
    <w:p w14:paraId="0D162B3B">
      <w:pPr>
        <w:numPr>
          <w:ilvl w:val="0"/>
          <w:numId w:val="7"/>
        </w:numPr>
        <w:rPr>
          <w:rFonts w:ascii="MV Boli" w:hAnsi="MV Boli"/>
        </w:rPr>
      </w:pPr>
      <w:r>
        <w:rPr>
          <w:rFonts w:ascii="MV Boli" w:hAnsi="MV Boli"/>
        </w:rPr>
        <w:t>Vous avez une télévision/</w:t>
      </w:r>
    </w:p>
    <w:p w14:paraId="2E6B81B1">
      <w:pPr>
        <w:numPr>
          <w:ilvl w:val="0"/>
          <w:numId w:val="7"/>
        </w:numPr>
        <w:rPr>
          <w:rFonts w:ascii="MV Boli" w:hAnsi="MV Boli"/>
        </w:rPr>
      </w:pPr>
      <w:r>
        <w:rPr>
          <w:rFonts w:ascii="MV Boli" w:hAnsi="MV Boli"/>
        </w:rPr>
        <w:t>Ils ont un téléphone /</w:t>
      </w:r>
    </w:p>
    <w:p w14:paraId="7F667118">
      <w:pPr>
        <w:numPr>
          <w:ilvl w:val="0"/>
          <w:numId w:val="7"/>
        </w:numPr>
        <w:rPr>
          <w:rFonts w:ascii="MV Boli" w:hAnsi="MV Boli"/>
        </w:rPr>
      </w:pPr>
      <w:r>
        <w:rPr>
          <w:rFonts w:ascii="MV Boli" w:hAnsi="MV Boli"/>
        </w:rPr>
        <w:t>Nous avons un ami /</w:t>
      </w:r>
    </w:p>
    <w:p w14:paraId="4FF34DFA">
      <w:pPr>
        <w:numPr>
          <w:ilvl w:val="0"/>
          <w:numId w:val="7"/>
        </w:numPr>
        <w:rPr>
          <w:rFonts w:ascii="MV Boli" w:hAnsi="MV Boli"/>
        </w:rPr>
      </w:pPr>
      <w:r>
        <w:rPr>
          <w:rFonts w:ascii="MV Boli" w:hAnsi="MV Boli"/>
        </w:rPr>
        <w:t>Elles ont une radio /</w:t>
      </w:r>
    </w:p>
    <w:p w14:paraId="1721F1B0">
      <w:pPr>
        <w:numPr>
          <w:ilvl w:val="0"/>
          <w:numId w:val="7"/>
        </w:numPr>
        <w:rPr>
          <w:rFonts w:ascii="MV Boli" w:hAnsi="MV Boli"/>
        </w:rPr>
      </w:pPr>
      <w:r>
        <w:rPr>
          <w:rFonts w:ascii="MV Boli" w:hAnsi="MV Boli"/>
        </w:rPr>
        <w:t>Vous avez une guitare /</w:t>
      </w:r>
    </w:p>
    <w:p w14:paraId="22210126">
      <w:pPr>
        <w:numPr>
          <w:ilvl w:val="0"/>
          <w:numId w:val="7"/>
        </w:numPr>
        <w:rPr>
          <w:rFonts w:ascii="MV Boli" w:hAnsi="MV Boli"/>
        </w:rPr>
      </w:pPr>
      <w:r>
        <w:rPr>
          <w:rFonts w:ascii="MV Boli" w:hAnsi="MV Boli"/>
        </w:rPr>
        <w:t>Ils ont un costume /</w:t>
      </w:r>
    </w:p>
    <w:p w14:paraId="1E6FF5B0">
      <w:pPr>
        <w:numPr>
          <w:ilvl w:val="0"/>
          <w:numId w:val="7"/>
        </w:numPr>
        <w:rPr>
          <w:rFonts w:ascii="MV Boli" w:hAnsi="MV Boli"/>
        </w:rPr>
      </w:pPr>
      <w:r>
        <w:rPr>
          <w:rFonts w:ascii="MV Boli" w:hAnsi="MV Boli"/>
        </w:rPr>
        <w:t>Les enfants ont des jouets /Ce sont------</w:t>
      </w:r>
    </w:p>
    <w:p w14:paraId="514F1048">
      <w:pPr>
        <w:numPr>
          <w:ilvl w:val="0"/>
          <w:numId w:val="7"/>
        </w:numPr>
        <w:rPr>
          <w:rFonts w:ascii="MV Boli" w:hAnsi="MV Boli"/>
        </w:rPr>
      </w:pPr>
      <w:r>
        <w:rPr>
          <w:rFonts w:ascii="MV Boli" w:hAnsi="MV Boli"/>
        </w:rPr>
        <w:t>Nous avons des cousins/</w:t>
      </w:r>
    </w:p>
    <w:p w14:paraId="680E47BC">
      <w:pPr>
        <w:numPr>
          <w:ilvl w:val="0"/>
          <w:numId w:val="7"/>
        </w:numPr>
        <w:rPr>
          <w:rFonts w:ascii="MV Boli" w:hAnsi="MV Boli"/>
        </w:rPr>
      </w:pPr>
      <w:r>
        <w:rPr>
          <w:rFonts w:ascii="MV Boli" w:hAnsi="MV Boli"/>
        </w:rPr>
        <w:t>Les filles ont des ballons/</w:t>
      </w:r>
    </w:p>
    <w:p w14:paraId="77B85E94">
      <w:pPr>
        <w:rPr>
          <w:rFonts w:ascii="MV Boli" w:hAnsi="MV Boli"/>
          <w:b/>
          <w:bCs/>
          <w:sz w:val="32"/>
          <w:u w:val="single"/>
        </w:rPr>
      </w:pPr>
      <w:r>
        <w:rPr>
          <w:rFonts w:ascii="MV Boli" w:hAnsi="MV Boli"/>
          <w:b/>
          <w:bCs/>
          <w:sz w:val="32"/>
          <w:u w:val="single"/>
        </w:rPr>
        <w:t>G  Mettez les verbes au présent :</w:t>
      </w:r>
    </w:p>
    <w:p w14:paraId="6E764D80">
      <w:pPr>
        <w:numPr>
          <w:ilvl w:val="0"/>
          <w:numId w:val="8"/>
        </w:numPr>
        <w:rPr>
          <w:rFonts w:ascii="MV Boli" w:hAnsi="MV Boli"/>
        </w:rPr>
      </w:pPr>
      <w:r>
        <w:rPr>
          <w:rFonts w:ascii="MV Boli" w:hAnsi="MV Boli"/>
        </w:rPr>
        <w:t>Elle----------------------(adorer) la mer.</w:t>
      </w:r>
    </w:p>
    <w:p w14:paraId="56AACCC2">
      <w:pPr>
        <w:numPr>
          <w:ilvl w:val="0"/>
          <w:numId w:val="8"/>
        </w:numPr>
        <w:rPr>
          <w:rFonts w:ascii="MV Boli" w:hAnsi="MV Boli"/>
        </w:rPr>
      </w:pPr>
      <w:r>
        <w:rPr>
          <w:rFonts w:ascii="MV Boli" w:hAnsi="MV Boli"/>
        </w:rPr>
        <w:t>Nous -------------------------(nager) ensemble souvent.</w:t>
      </w:r>
    </w:p>
    <w:p w14:paraId="7BD00A9A">
      <w:pPr>
        <w:numPr>
          <w:ilvl w:val="0"/>
          <w:numId w:val="8"/>
        </w:numPr>
        <w:rPr>
          <w:rFonts w:ascii="MV Boli" w:hAnsi="MV Boli"/>
        </w:rPr>
      </w:pPr>
      <w:r>
        <w:rPr>
          <w:rFonts w:ascii="MV Boli" w:hAnsi="MV Boli"/>
        </w:rPr>
        <w:t>Attention,--------------------(ne pas rester)debout, s’il te plaît .</w:t>
      </w:r>
    </w:p>
    <w:p w14:paraId="3C2DD92F">
      <w:pPr>
        <w:numPr>
          <w:ilvl w:val="0"/>
          <w:numId w:val="8"/>
        </w:numPr>
        <w:rPr>
          <w:rFonts w:ascii="MV Boli" w:hAnsi="MV Boli"/>
        </w:rPr>
      </w:pPr>
      <w:r>
        <w:rPr>
          <w:rFonts w:ascii="MV Boli" w:hAnsi="MV Boli"/>
        </w:rPr>
        <w:t>Ses copains -------------------(jouer) aux cartes.</w:t>
      </w:r>
    </w:p>
    <w:p w14:paraId="2B56C741">
      <w:pPr>
        <w:numPr>
          <w:ilvl w:val="0"/>
          <w:numId w:val="8"/>
        </w:numPr>
        <w:rPr>
          <w:rFonts w:ascii="MV Boli" w:hAnsi="MV Boli"/>
        </w:rPr>
      </w:pPr>
      <w:r>
        <w:rPr>
          <w:rFonts w:ascii="MV Boli" w:hAnsi="MV Boli"/>
        </w:rPr>
        <w:t>Pauline ----------------------(préférer ) la natation.</w:t>
      </w:r>
    </w:p>
    <w:p w14:paraId="7C54CFC7">
      <w:pPr>
        <w:numPr>
          <w:ilvl w:val="0"/>
          <w:numId w:val="8"/>
        </w:numPr>
        <w:rPr>
          <w:rFonts w:ascii="MV Boli" w:hAnsi="MV Boli"/>
        </w:rPr>
      </w:pPr>
      <w:r>
        <w:rPr>
          <w:rFonts w:ascii="MV Boli" w:hAnsi="MV Boli"/>
        </w:rPr>
        <w:t>Vous ---------------------------(chanter) toujours des chansons.</w:t>
      </w:r>
    </w:p>
    <w:p w14:paraId="61263D16">
      <w:pPr>
        <w:numPr>
          <w:ilvl w:val="0"/>
          <w:numId w:val="8"/>
        </w:numPr>
        <w:rPr>
          <w:rFonts w:ascii="MV Boli" w:hAnsi="MV Boli"/>
        </w:rPr>
      </w:pPr>
      <w:r>
        <w:rPr>
          <w:rFonts w:ascii="MV Boli" w:hAnsi="MV Boli"/>
        </w:rPr>
        <w:t>Tu ------------------(aller) au tableau.</w:t>
      </w:r>
    </w:p>
    <w:p w14:paraId="16F11F4B">
      <w:pPr>
        <w:numPr>
          <w:ilvl w:val="0"/>
          <w:numId w:val="8"/>
        </w:numPr>
        <w:rPr>
          <w:rFonts w:ascii="MV Boli" w:hAnsi="MV Boli"/>
        </w:rPr>
      </w:pPr>
      <w:r>
        <w:rPr>
          <w:rFonts w:ascii="MV Boli" w:hAnsi="MV Boli"/>
        </w:rPr>
        <w:t>Marc et Monique --------------------(être) assis.</w:t>
      </w:r>
    </w:p>
    <w:p w14:paraId="2BE6BE5D">
      <w:pPr>
        <w:numPr>
          <w:ilvl w:val="0"/>
          <w:numId w:val="8"/>
        </w:numPr>
        <w:rPr>
          <w:rFonts w:ascii="MV Boli" w:hAnsi="MV Boli"/>
        </w:rPr>
      </w:pPr>
      <w:r>
        <w:rPr>
          <w:rFonts w:ascii="MV Boli" w:hAnsi="MV Boli"/>
        </w:rPr>
        <w:t>Catherine------------------------------(regarder) la photo.</w:t>
      </w:r>
    </w:p>
    <w:p w14:paraId="41CEC93C">
      <w:pPr>
        <w:numPr>
          <w:ilvl w:val="0"/>
          <w:numId w:val="8"/>
        </w:numPr>
        <w:rPr>
          <w:rFonts w:hint="default" w:ascii="MV Boli" w:hAnsi="MV Boli"/>
          <w:lang w:val="el-GR" w:eastAsia="zh-CN"/>
        </w:rPr>
      </w:pPr>
      <w:r>
        <w:rPr>
          <w:rFonts w:ascii="MV Boli" w:hAnsi="MV Boli"/>
        </w:rPr>
        <w:t>Vous ---------------------------------(monter) dans le bateau.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0CE86C">
    <w:pPr>
      <w:pStyle w:val="5"/>
    </w:pPr>
    <w:r>
      <w:rPr>
        <w:rFonts w:hint="eastAsia" w:eastAsiaTheme="minorEastAsia"/>
        <w:lang w:eastAsia="zh-CN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-217805</wp:posOffset>
          </wp:positionH>
          <wp:positionV relativeFrom="paragraph">
            <wp:posOffset>-2282190</wp:posOffset>
          </wp:positionV>
          <wp:extent cx="3602355" cy="5405120"/>
          <wp:effectExtent l="0" t="0" r="0" b="0"/>
          <wp:wrapNone/>
          <wp:docPr id="1" name="图片 1" descr="C:\Users\影\Desktop\手绘叶子.png手绘叶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C:\Users\影\Desktop\手绘叶子.png手绘叶子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 rot="3900000">
                    <a:off x="0" y="0"/>
                    <a:ext cx="3602355" cy="5405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eastAsiaTheme="minorEastAsia"/>
        <w:lang w:eastAsia="zh-CN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-1478915</wp:posOffset>
          </wp:positionH>
          <wp:positionV relativeFrom="paragraph">
            <wp:posOffset>-1670050</wp:posOffset>
          </wp:positionV>
          <wp:extent cx="2409825" cy="3615690"/>
          <wp:effectExtent l="0" t="0" r="0" b="0"/>
          <wp:wrapNone/>
          <wp:docPr id="2" name="图片 2" descr="C:\Users\影\Desktop\手绘叶子.png手绘叶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C:\Users\影\Desktop\手绘叶子.png手绘叶子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 rot="4980000">
                    <a:off x="0" y="0"/>
                    <a:ext cx="2409825" cy="3615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ABEDEA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FFBA87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0lY7tAAAAAFAQAA&#10;DwAAAAAAAAABACAAAAAiAAAAZHJzL2Rvd25yZXYueG1sUEsBAhQAFAAAAAgAh07iQMpSKnEhAgAA&#10;YgQAAA4AAAAAAAAAAQAgAAAAHwEAAGRycy9lMm9Eb2MueG1sUEsFBgAAAAAGAAYAWQEAALIFAAAA&#10;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FFBA87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Theme="minorEastAsia"/>
        <w:lang w:eastAsia="zh-CN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-217805</wp:posOffset>
          </wp:positionH>
          <wp:positionV relativeFrom="paragraph">
            <wp:posOffset>-2282190</wp:posOffset>
          </wp:positionV>
          <wp:extent cx="3602355" cy="5405120"/>
          <wp:effectExtent l="0" t="0" r="0" b="0"/>
          <wp:wrapNone/>
          <wp:docPr id="9" name="图片 1" descr="C:\Users\影\Desktop\手绘叶子.png手绘叶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图片 1" descr="C:\Users\影\Desktop\手绘叶子.png手绘叶子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 rot="3900000">
                    <a:off x="0" y="0"/>
                    <a:ext cx="3602355" cy="5405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eastAsiaTheme="minorEastAsia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-1478915</wp:posOffset>
          </wp:positionH>
          <wp:positionV relativeFrom="paragraph">
            <wp:posOffset>-1670050</wp:posOffset>
          </wp:positionV>
          <wp:extent cx="2409825" cy="3615690"/>
          <wp:effectExtent l="0" t="0" r="0" b="0"/>
          <wp:wrapNone/>
          <wp:docPr id="10" name="图片 2" descr="C:\Users\影\Desktop\手绘叶子.png手绘叶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2" descr="C:\Users\影\Desktop\手绘叶子.png手绘叶子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 rot="4980000">
                    <a:off x="0" y="0"/>
                    <a:ext cx="2409825" cy="3615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BDDC3E">
    <w:pPr>
      <w:pStyle w:val="6"/>
    </w:pPr>
    <w:r>
      <w:rPr>
        <w:rFonts w:hint="eastAsia" w:eastAsiaTheme="minorEastAsia"/>
        <w:lang w:eastAsia="zh-CN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4174490</wp:posOffset>
          </wp:positionH>
          <wp:positionV relativeFrom="paragraph">
            <wp:posOffset>-2868295</wp:posOffset>
          </wp:positionV>
          <wp:extent cx="3602355" cy="5405120"/>
          <wp:effectExtent l="0" t="0" r="0" b="0"/>
          <wp:wrapNone/>
          <wp:docPr id="3" name="图片 3" descr="C:\Users\影\Desktop\手绘叶子.png手绘叶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C:\Users\影\Desktop\手绘叶子.png手绘叶子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 rot="15540000">
                    <a:off x="0" y="0"/>
                    <a:ext cx="3602355" cy="5405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eastAsiaTheme="minorEastAsia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2163445</wp:posOffset>
          </wp:positionH>
          <wp:positionV relativeFrom="paragraph">
            <wp:posOffset>-2292350</wp:posOffset>
          </wp:positionV>
          <wp:extent cx="2624455" cy="3938270"/>
          <wp:effectExtent l="0" t="0" r="0" b="0"/>
          <wp:wrapNone/>
          <wp:docPr id="4" name="图片 4" descr="C:\Users\影\Desktop\手绘叶子.png手绘叶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 descr="C:\Users\影\Desktop\手绘叶子.png手绘叶子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 rot="16440000">
                    <a:off x="0" y="0"/>
                    <a:ext cx="2624455" cy="3938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C033C9"/>
    <w:multiLevelType w:val="multilevel"/>
    <w:tmpl w:val="4FC033C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>
    <w:nsid w:val="50D12F32"/>
    <w:multiLevelType w:val="multilevel"/>
    <w:tmpl w:val="50D12F3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>
    <w:nsid w:val="52390E59"/>
    <w:multiLevelType w:val="multilevel"/>
    <w:tmpl w:val="52390E5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">
    <w:nsid w:val="5995765A"/>
    <w:multiLevelType w:val="multilevel"/>
    <w:tmpl w:val="5995765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">
    <w:nsid w:val="5CF84E74"/>
    <w:multiLevelType w:val="multilevel"/>
    <w:tmpl w:val="5CF84E7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>
    <w:nsid w:val="76B3784F"/>
    <w:multiLevelType w:val="multilevel"/>
    <w:tmpl w:val="76B3784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">
    <w:nsid w:val="77DD1882"/>
    <w:multiLevelType w:val="multilevel"/>
    <w:tmpl w:val="77DD1882"/>
    <w:lvl w:ilvl="0" w:tentative="0">
      <w:start w:val="1"/>
      <w:numFmt w:val="lowerLetter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">
    <w:nsid w:val="790D4BD6"/>
    <w:multiLevelType w:val="multilevel"/>
    <w:tmpl w:val="790D4BD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EE4970"/>
    <w:rsid w:val="0E4D23F8"/>
    <w:rsid w:val="19B3334A"/>
    <w:rsid w:val="1C7C12DC"/>
    <w:rsid w:val="21CF4FD6"/>
    <w:rsid w:val="26D92957"/>
    <w:rsid w:val="2953701F"/>
    <w:rsid w:val="2A57335C"/>
    <w:rsid w:val="302234CE"/>
    <w:rsid w:val="30927D5B"/>
    <w:rsid w:val="33465919"/>
    <w:rsid w:val="37D41C7A"/>
    <w:rsid w:val="475542AB"/>
    <w:rsid w:val="59457835"/>
    <w:rsid w:val="5BE53043"/>
    <w:rsid w:val="5F820850"/>
    <w:rsid w:val="61566E20"/>
    <w:rsid w:val="64554FD3"/>
    <w:rsid w:val="663919CA"/>
    <w:rsid w:val="684B7993"/>
    <w:rsid w:val="694A521D"/>
    <w:rsid w:val="6BC01A4A"/>
    <w:rsid w:val="76247EF3"/>
    <w:rsid w:val="7BAE57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MV Boli" w:hAnsi="MV Boli"/>
      <w:sz w:val="28"/>
      <w:u w:val="single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8">
    <w:name w:val="Title"/>
    <w:basedOn w:val="1"/>
    <w:qFormat/>
    <w:uiPriority w:val="0"/>
    <w:pPr>
      <w:jc w:val="center"/>
    </w:pPr>
    <w:rPr>
      <w:rFonts w:ascii="MV Boli" w:hAnsi="MV Boli"/>
      <w:b/>
      <w:bCs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wmf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as\AppData\Local\Packages\ZhuhaiKingsoftOfficeSoftw.WPSOffice2019_924xes6e8q1tw\LocalCache\Roaming\Kingsoft\office6\templates\download\pc_513621\Letters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Letters.docx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Office_12.2.0.21936_F1E327BC-269C-435d-A152-05C5408002CA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2025-07-14T14:17:00Z</dcterms:created>
  <dc:creator>Sofia Anastasiadou</dc:creator>
  <cp:lastModifiedBy>Sofia Anastasiadou</cp:lastModifiedBy>
  <dcterms:modified xsi:type="dcterms:W3CDTF">2025-09-15T22:04:49Z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2057-12.2.0.21936</vt:lpwstr>
  </property>
  <property fmtid="{D5CDD505-2E9C-101B-9397-08002B2CF9AE}" pid="3" name="ICV">
    <vt:lpwstr>DC6187C67E9544AFB707CF5CBEDCC821_13</vt:lpwstr>
  </property>
</Properties>
</file>