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BFCF9"/>
  <w:body>
    <w:p w14:paraId="3FA5C60E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0" w:name="_GoBack"/>
      <w:bookmarkEnd w:id="0"/>
    </w:p>
    <w:p w14:paraId="0E47BAB0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Σχολικό έτος 2025-2026</w:t>
      </w:r>
    </w:p>
    <w:p w14:paraId="19E685B3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7DE78419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6DEF87D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Μάθημα : ΓΑΛΛΙΚΑ</w:t>
      </w:r>
    </w:p>
    <w:p w14:paraId="12F55C8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Τάξη : Γ’ Γυμνασίου</w:t>
      </w:r>
    </w:p>
    <w:p w14:paraId="6E539DA0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2604135" cy="2602230"/>
            <wp:effectExtent l="0" t="0" r="12065" b="1270"/>
            <wp:docPr id="5" name="Picture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2602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7261194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7E5CD7F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EE1706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Καθηγήτρια : Αναστασιάδου Σοφία</w:t>
      </w:r>
    </w:p>
    <w:p w14:paraId="550E1DF2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3D2FAB7B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440" w:right="1800" w:bottom="1440" w:left="540" w:header="851" w:footer="992" w:gutter="0"/>
          <w:cols w:space="425" w:num="1"/>
          <w:docGrid w:type="lines" w:linePitch="312" w:charSpace="0"/>
        </w:sectPr>
      </w:pPr>
    </w:p>
    <w:p w14:paraId="0366C080">
      <w:pPr>
        <w:spacing w:after="0" w:line="360" w:lineRule="auto"/>
        <w:jc w:val="both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EXERCICES DE REVISION CLASSE C</w:t>
      </w:r>
    </w:p>
    <w:p w14:paraId="3F22ED6B">
      <w:pPr>
        <w:spacing w:after="0" w:line="360" w:lineRule="auto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A. Complète avec les adjectifs démonstratifs!</w:t>
      </w:r>
    </w:p>
    <w:p w14:paraId="4D8C6C8E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1.Elle aime ----------chanson italienne et-------chanteur.</w:t>
      </w:r>
    </w:p>
    <w:p w14:paraId="65FDD21A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2.Comme --------danseurs dansent bien!</w:t>
      </w:r>
    </w:p>
    <w:p w14:paraId="57CF605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3.--------album est formidable!</w:t>
      </w:r>
    </w:p>
    <w:p w14:paraId="15E8BF0E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4.Pourquoi tu regardes ----------émission?</w:t>
      </w:r>
    </w:p>
    <w:p w14:paraId="2F9DD7C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5.Regarde ---------énorme glace à la banane et ----crêpes sont délicieuses!</w:t>
      </w:r>
    </w:p>
    <w:p w14:paraId="380B55AA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6.Je téléphone------après-midi pour------petite annonce.</w:t>
      </w:r>
    </w:p>
    <w:p w14:paraId="3A63D158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7.Qui est ---------fille?</w:t>
      </w:r>
    </w:p>
    <w:p w14:paraId="0E46364E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8.----------séjour est vraiment beau!</w:t>
      </w:r>
    </w:p>
    <w:p w14:paraId="6A6E6955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2F4B5EE4">
      <w:pPr>
        <w:spacing w:after="0" w:line="360" w:lineRule="auto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B.Mets ces phrases à l’impératif!</w:t>
      </w:r>
    </w:p>
    <w:p w14:paraId="440C8222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1.Nous devons boire du lait.</w:t>
      </w:r>
    </w:p>
    <w:p w14:paraId="6CCF4B06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2.Tu dois venir chez moi.</w:t>
      </w:r>
    </w:p>
    <w:p w14:paraId="78BDCEDD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3.Vous devez partir à 8 heures.</w:t>
      </w:r>
    </w:p>
    <w:p w14:paraId="107A304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4.Tu dois faire tes devoirs.</w:t>
      </w:r>
    </w:p>
    <w:p w14:paraId="45084D5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5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.Vous devez descendre à Omonia.</w:t>
      </w:r>
    </w:p>
    <w:p w14:paraId="0C5929D4">
      <w:pPr>
        <w:spacing w:after="0" w:line="360" w:lineRule="auto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C. Complète la recette avec: du –de la-de l’- des –de –d’ –la –le –l’ –les</w:t>
      </w:r>
    </w:p>
    <w:p w14:paraId="10FD71F3">
      <w:pPr>
        <w:spacing w:after="0" w:line="360" w:lineRule="auto"/>
        <w:jc w:val="left"/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C’est facile!Il faut-------pain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,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-------œufs,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--------lait,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---------beurre,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-----sel,--------poivre,et-------ketchup.Dans un bol,tu mélanges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---------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œufs avec une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c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uillerée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-------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lait.Tu ajoutes une pincée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--------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</w:p>
    <w:p w14:paraId="2E8DADB2">
      <w:pPr>
        <w:spacing w:after="0" w:line="360" w:lineRule="auto"/>
        <w:jc w:val="left"/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</w:pPr>
    </w:p>
    <w:p w14:paraId="0DF55C65">
      <w:pPr>
        <w:spacing w:after="0" w:line="360" w:lineRule="auto"/>
        <w:jc w:val="left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sel et un peu--------poivre.Tu prends</w:t>
      </w:r>
    </w:p>
    <w:p w14:paraId="5F5C950C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quatre tranches------pain.Tu mets---------tranches dans un bol. Tu fais cuire deux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minutes. Tu sers et tu ajoutes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-----ketchup.J’adore---ketchup.Les Américains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mettent parfois---------miel sur -------pain.Moi, je déteste------miel.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 xml:space="preserve"> 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Bon appétit!</w:t>
      </w:r>
    </w:p>
    <w:p w14:paraId="124D5D44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31DBA2AC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D.Complète avec les adjectifs possessifs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:</w:t>
      </w:r>
    </w:p>
    <w:p w14:paraId="0D796627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1.Quand il fait froid, elle porte--------pull,--------gants, et ------anorak.</w:t>
      </w:r>
    </w:p>
    <w:p w14:paraId="034D4971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2.Ils font toujours ---------devoirs.Ils étudient ------leçon de français et</w:t>
      </w:r>
    </w:p>
    <w:p w14:paraId="6EE69312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écrivent------exercices.</w:t>
      </w:r>
    </w:p>
    <w:p w14:paraId="092687D8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3.Vous aimez beaucoup--------sœur et toutes -------copines.</w:t>
      </w:r>
    </w:p>
    <w:p w14:paraId="70CA228A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4.Paul dit qu’ à ---------école tous ---------professeurs sont gentils et</w:t>
      </w:r>
    </w:p>
    <w:p w14:paraId="668620AE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que--------classe est très grande.</w:t>
      </w:r>
    </w:p>
    <w:p w14:paraId="29D1EF77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5.Nous écrivons une lettre à ---------ami en France.Et vous?</w:t>
      </w:r>
    </w:p>
    <w:p w14:paraId="070C45BF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Vous écrivez à -------grands-parents.</w:t>
      </w:r>
    </w:p>
    <w:p w14:paraId="03538DA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6.Toi, dans -----chambre tu as une affiche de ---------acteur préféré</w:t>
      </w:r>
    </w:p>
    <w:p w14:paraId="2D6298A2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eastAsia="el-GR"/>
        </w:rPr>
        <w:t>ε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t une de------chanteur préféré.</w:t>
      </w:r>
    </w:p>
    <w:p w14:paraId="1716EDF0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71200383">
      <w:pPr>
        <w:spacing w:after="0" w:line="360" w:lineRule="auto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E. Mets au pluriel:</w:t>
      </w:r>
    </w:p>
    <w:p w14:paraId="5DCDE7F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1.Il  a un beau bateau.</w:t>
      </w:r>
    </w:p>
    <w:p w14:paraId="0D396F2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2.Ce chien est méchant.</w:t>
      </w:r>
    </w:p>
    <w:p w14:paraId="565EB014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3.Ta copine est affectueuse et intelligente.</w:t>
      </w:r>
    </w:p>
    <w:p w14:paraId="015C57FF">
      <w:pPr>
        <w:spacing w:after="0" w:line="360" w:lineRule="auto"/>
        <w:ind w:firstLine="4680" w:firstLineChars="1950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4.Mon fils est nerveux mais attentif.</w:t>
      </w:r>
    </w:p>
    <w:p w14:paraId="05AA9981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5.Son ami est amical et généreux.</w:t>
      </w:r>
    </w:p>
    <w:p w14:paraId="005006EA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6.Cet appartement est vaste et traditionnel.</w:t>
      </w:r>
    </w:p>
    <w:p w14:paraId="22D4C90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310DB5BA">
      <w:pPr>
        <w:spacing w:after="0" w:line="360" w:lineRule="auto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F. Mets les verbes entre parenthèses au Présent de l’indicatif:</w:t>
      </w:r>
    </w:p>
    <w:p w14:paraId="28BBD44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1.Il-------------(mettre)la table.</w:t>
      </w:r>
    </w:p>
    <w:p w14:paraId="784EAA17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2.Ils ---------------(boire)beaucoup d’eau en été.</w:t>
      </w:r>
    </w:p>
    <w:p w14:paraId="25023066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3.Qu’est-ce que vous --------------(faire)ce soir?</w:t>
      </w:r>
    </w:p>
    <w:p w14:paraId="0EAEA054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4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.Mes parents---------------------(descendre)de l’école.</w:t>
      </w:r>
    </w:p>
    <w:p w14:paraId="5221AC48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5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.Pendant les vacances vous -----------------(sortir)tard.</w:t>
      </w:r>
    </w:p>
    <w:p w14:paraId="7594E52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6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.Elles-----------------------(prendre)leurs livres avec elles.</w:t>
      </w:r>
    </w:p>
    <w:p w14:paraId="6C51F6B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7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.Je--------------------(ne rien vouloir).</w:t>
      </w:r>
    </w:p>
    <w:p w14:paraId="549B115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8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.Nous ------------------(prendre) le bus.</w:t>
      </w:r>
    </w:p>
    <w:p w14:paraId="631E74BE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9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.En Grèce, on --------------(faire)la sieste l’après-midi.</w:t>
      </w:r>
    </w:p>
    <w:p w14:paraId="20EF0C98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0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.Les élèves---------------------(devoir)partir t</w:t>
      </w:r>
      <w:r>
        <w:rPr>
          <w:rFonts w:hint="default" w:ascii="Segoe Print" w:hAnsi="Segoe Print" w:eastAsia="Times New Roman" w:cs="Segoe Print"/>
          <w:sz w:val="24"/>
          <w:szCs w:val="24"/>
          <w:lang w:eastAsia="el-GR"/>
        </w:rPr>
        <w:t>ο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ut de suite.</w:t>
      </w:r>
    </w:p>
    <w:p w14:paraId="44B8EAF0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1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.Nous --------------------(pouvoir) prendre le train de 20heures.</w:t>
      </w:r>
    </w:p>
    <w:p w14:paraId="5F949F6D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2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.Les filles --------------------(vouloir) un café.</w:t>
      </w:r>
    </w:p>
    <w:p w14:paraId="495E6BF4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3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.Quand----------------vous (partir)?</w:t>
      </w:r>
    </w:p>
    <w:p w14:paraId="6FFD0E5D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</w:t>
      </w: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4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.Ma mère----------------(lire)toujours son journal.</w:t>
      </w:r>
    </w:p>
    <w:p w14:paraId="14526D30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en-US" w:eastAsia="el-GR"/>
        </w:rPr>
        <w:t>15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.On -----------------(se  préparer)pour le dîner à 20 heures.</w:t>
      </w:r>
    </w:p>
    <w:p w14:paraId="5F79354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3BADEF8F">
      <w:pPr>
        <w:spacing w:after="0" w:line="360" w:lineRule="auto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G. Complète avec quel- quels – quelle- quelles:</w:t>
      </w:r>
    </w:p>
    <w:p w14:paraId="1615DFDD">
      <w:pPr>
        <w:spacing w:after="0" w:line="360" w:lineRule="auto"/>
        <w:ind w:left="4620" w:leftChars="0" w:firstLine="420" w:firstLineChars="0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1.----------beau paysage!</w:t>
      </w:r>
    </w:p>
    <w:p w14:paraId="7CF6F28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2.------------jolie femme!</w:t>
      </w:r>
    </w:p>
    <w:p w14:paraId="428E627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3.-------------jolies fleurs!</w:t>
      </w:r>
    </w:p>
    <w:p w14:paraId="76BF1F6A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4.----------fille souriante!</w:t>
      </w:r>
    </w:p>
    <w:p w14:paraId="1154E4A8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5.------------beaux costumes!</w:t>
      </w:r>
    </w:p>
    <w:p w14:paraId="35EEEA1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6.--------------formidable acteur!</w:t>
      </w:r>
    </w:p>
    <w:p w14:paraId="1A23EAB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7.--------------publicité idiote!</w:t>
      </w:r>
    </w:p>
    <w:p w14:paraId="1E586E35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8.---------------pages splendides!</w:t>
      </w:r>
    </w:p>
    <w:p w14:paraId="1A08E6F4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77F1CAE2">
      <w:pPr>
        <w:spacing w:after="0" w:line="360" w:lineRule="auto"/>
        <w:rPr>
          <w:rFonts w:hint="default" w:ascii="Segoe Print" w:hAnsi="Segoe Print" w:eastAsia="Times New Roman" w:cs="Segoe Print"/>
          <w:b/>
          <w:bCs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bCs/>
          <w:sz w:val="24"/>
          <w:szCs w:val="24"/>
          <w:lang w:val="fr-FR" w:eastAsia="el-GR"/>
        </w:rPr>
        <w:t>H.Écris à la forme correcte les adjectifs:</w:t>
      </w:r>
    </w:p>
    <w:p w14:paraId="6F7BCB1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1.J’aime les (vieux)-------------maisons.</w:t>
      </w:r>
    </w:p>
    <w:p w14:paraId="1B261E3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2.Tu préfères les boissons (sucré)---------</w:t>
      </w:r>
    </w:p>
    <w:p w14:paraId="27EE3F2A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3.Stéphanie est(beau)----------------et(vif)-------------</w:t>
      </w:r>
    </w:p>
    <w:p w14:paraId="4F6A5AFD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4.Carmen est(mignon)-------------et(gentil)-------------</w:t>
      </w:r>
    </w:p>
    <w:p w14:paraId="56F4E320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5.J’adore les(beau)------vêtements et les (gros) ----------voitures.</w:t>
      </w:r>
    </w:p>
    <w:p w14:paraId="4FFA53F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6.Madame Dupon est (sévère)-----------mais elle est (bon)--------------</w:t>
      </w:r>
    </w:p>
    <w:p w14:paraId="181AA9C1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7.Mes filles sont(généreux)--------------------et(sportif)------------------</w:t>
      </w:r>
    </w:p>
    <w:p w14:paraId="16B93960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8.Vassilis a une casquette (gris)------------et dessandales (marron)-------</w:t>
      </w:r>
    </w:p>
    <w:p w14:paraId="2D83AFEA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28C77362">
      <w:pPr>
        <w:spacing w:after="0" w:line="360" w:lineRule="auto"/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I. Transforme avec–on-</w:t>
      </w:r>
    </w:p>
    <w:p w14:paraId="20832BCC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1.Nous avons froid.</w:t>
      </w:r>
    </w:p>
    <w:p w14:paraId="7A9E9498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2.À Montréal,ils parlent français.</w:t>
      </w:r>
    </w:p>
    <w:p w14:paraId="000CDEA9">
      <w:pPr>
        <w:spacing w:after="0" w:line="360" w:lineRule="auto"/>
        <w:ind w:left="4200" w:leftChars="0" w:firstLine="420" w:firstLineChars="0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3.Nous allons au cinéma.</w:t>
      </w:r>
    </w:p>
    <w:p w14:paraId="363989EE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4.Nous sommes à Paris.</w:t>
      </w:r>
    </w:p>
    <w:p w14:paraId="18D596F7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5.En France,ils vont au collège à onze ans.</w:t>
      </w:r>
    </w:p>
    <w:p w14:paraId="5F694B1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eastAsia="el-GR"/>
        </w:rPr>
      </w:pPr>
    </w:p>
    <w:p w14:paraId="51606A2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b/>
          <w:sz w:val="24"/>
          <w:szCs w:val="24"/>
          <w:lang w:val="fr-FR" w:eastAsia="el-GR"/>
        </w:rPr>
        <w:t>J. Mets les phrases à la forme négative</w:t>
      </w: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.</w:t>
      </w:r>
    </w:p>
    <w:p w14:paraId="239817F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1.Ils boivent du café.</w:t>
      </w:r>
    </w:p>
    <w:p w14:paraId="24F539BF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2.Vous mangez des fruits.</w:t>
      </w:r>
    </w:p>
    <w:p w14:paraId="0F2045BF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3.Ils prennent de la confiture.</w:t>
      </w:r>
    </w:p>
    <w:p w14:paraId="220C5A73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4.Elle déteste les céréales.</w:t>
      </w:r>
    </w:p>
    <w:p w14:paraId="3941D4FB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5.Ils boivent de l’ouzo.</w:t>
      </w:r>
    </w:p>
    <w:p w14:paraId="3F93DE59">
      <w:pPr>
        <w:spacing w:after="0" w:line="360" w:lineRule="auto"/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</w:pPr>
      <w:r>
        <w:rPr>
          <w:rFonts w:hint="default" w:ascii="Segoe Print" w:hAnsi="Segoe Print" w:eastAsia="Times New Roman" w:cs="Segoe Print"/>
          <w:sz w:val="24"/>
          <w:szCs w:val="24"/>
          <w:lang w:val="fr-FR" w:eastAsia="el-GR"/>
        </w:rPr>
        <w:t>6.Je réfère le vin.</w:t>
      </w:r>
    </w:p>
    <w:p w14:paraId="1552A734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sectPr>
          <w:footerReference r:id="rId5" w:type="default"/>
          <w:pgSz w:w="11906" w:h="16838"/>
          <w:pgMar w:top="1440" w:right="866" w:bottom="1440" w:left="540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41CEC93C">
      <w:pPr>
        <w:jc w:val="center"/>
        <w:rPr>
          <w:rFonts w:hint="default" w:ascii="Segoe Print" w:hAnsi="Segoe Print" w:eastAsia="Microsoft YaHei" w:cs="Segoe Print"/>
          <w:b w:val="0"/>
          <w:bCs w:val="0"/>
          <w:color w:val="262626" w:themeColor="text1" w:themeTint="D9"/>
          <w:sz w:val="36"/>
          <w:szCs w:val="44"/>
          <w:lang w:val="el-GR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CE86C">
    <w:pPr>
      <w:pStyle w:val="4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-217805</wp:posOffset>
          </wp:positionH>
          <wp:positionV relativeFrom="paragraph">
            <wp:posOffset>-2282190</wp:posOffset>
          </wp:positionV>
          <wp:extent cx="3602355" cy="5405120"/>
          <wp:effectExtent l="0" t="0" r="0" b="0"/>
          <wp:wrapNone/>
          <wp:docPr id="1" name="图片 1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390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-1478915</wp:posOffset>
          </wp:positionH>
          <wp:positionV relativeFrom="paragraph">
            <wp:posOffset>-1670050</wp:posOffset>
          </wp:positionV>
          <wp:extent cx="2409825" cy="3615690"/>
          <wp:effectExtent l="0" t="0" r="0" b="0"/>
          <wp:wrapNone/>
          <wp:docPr id="2" name="图片 2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4980000">
                    <a:off x="0" y="0"/>
                    <a:ext cx="2409825" cy="3615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BEDE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FFBA8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0lY7tAAAAAFAQAA&#10;DwAAAAAAAAABACAAAAAiAAAAZHJzL2Rvd25yZXYueG1sUEsBAhQAFAAAAAgAh07iQMpSKnEhAgAA&#10;YgQAAA4AAAAAAAAAAQAgAAAAHw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FFBA8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-217805</wp:posOffset>
          </wp:positionH>
          <wp:positionV relativeFrom="paragraph">
            <wp:posOffset>-2282190</wp:posOffset>
          </wp:positionV>
          <wp:extent cx="3602355" cy="5405120"/>
          <wp:effectExtent l="0" t="0" r="0" b="0"/>
          <wp:wrapNone/>
          <wp:docPr id="9" name="图片 1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1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390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-1478915</wp:posOffset>
          </wp:positionH>
          <wp:positionV relativeFrom="paragraph">
            <wp:posOffset>-1670050</wp:posOffset>
          </wp:positionV>
          <wp:extent cx="2409825" cy="3615690"/>
          <wp:effectExtent l="0" t="0" r="0" b="0"/>
          <wp:wrapNone/>
          <wp:docPr id="10" name="图片 2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2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4980000">
                    <a:off x="0" y="0"/>
                    <a:ext cx="2409825" cy="3615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DDC3E">
    <w:pPr>
      <w:pStyle w:val="5"/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4174490</wp:posOffset>
          </wp:positionH>
          <wp:positionV relativeFrom="paragraph">
            <wp:posOffset>-2868295</wp:posOffset>
          </wp:positionV>
          <wp:extent cx="3602355" cy="5405120"/>
          <wp:effectExtent l="0" t="0" r="0" b="0"/>
          <wp:wrapNone/>
          <wp:docPr id="3" name="图片 3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5540000">
                    <a:off x="0" y="0"/>
                    <a:ext cx="3602355" cy="5405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eastAsiaTheme="minorEastAsia"/>
        <w:lang w:eastAsia="zh-CN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2163445</wp:posOffset>
          </wp:positionH>
          <wp:positionV relativeFrom="paragraph">
            <wp:posOffset>-2292350</wp:posOffset>
          </wp:positionV>
          <wp:extent cx="2624455" cy="3938270"/>
          <wp:effectExtent l="0" t="0" r="0" b="0"/>
          <wp:wrapNone/>
          <wp:docPr id="4" name="图片 4" descr="C:\Users\影\Desktop\手绘叶子.png手绘叶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C:\Users\影\Desktop\手绘叶子.png手绘叶子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6440000">
                    <a:off x="0" y="0"/>
                    <a:ext cx="2624455" cy="3938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EE4970"/>
    <w:rsid w:val="19B3334A"/>
    <w:rsid w:val="1C7C12DC"/>
    <w:rsid w:val="21CF4FD6"/>
    <w:rsid w:val="26D92957"/>
    <w:rsid w:val="2953701F"/>
    <w:rsid w:val="2A57335C"/>
    <w:rsid w:val="302234CE"/>
    <w:rsid w:val="30927D5B"/>
    <w:rsid w:val="33465919"/>
    <w:rsid w:val="37D41C7A"/>
    <w:rsid w:val="475542AB"/>
    <w:rsid w:val="53047D42"/>
    <w:rsid w:val="5BE53043"/>
    <w:rsid w:val="5F820850"/>
    <w:rsid w:val="61566E20"/>
    <w:rsid w:val="64554FD3"/>
    <w:rsid w:val="663919CA"/>
    <w:rsid w:val="684B7993"/>
    <w:rsid w:val="694A521D"/>
    <w:rsid w:val="6BC01A4A"/>
    <w:rsid w:val="76247EF3"/>
    <w:rsid w:val="7BAE57D0"/>
    <w:rsid w:val="7D7E04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as\AppData\Local\Packages\ZhuhaiKingsoftOfficeSoftw.WPSOffice2019_924xes6e8q1tw\LocalCache\Roaming\Kingsoft\office6\templates\download\pc_513621\Letters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Letters.docx</Template>
  <Pages>7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Office_12.2.0.21936_F1E327BC-269C-435d-A152-05C5408002CA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2025-07-14T14:17:00Z</dcterms:created>
  <dc:creator>Sofia Anastasiadou</dc:creator>
  <cp:lastModifiedBy>Sofia Anastasiadou</cp:lastModifiedBy>
  <dcterms:modified xsi:type="dcterms:W3CDTF">2025-09-15T22:05:20Z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2057-12.2.0.21936</vt:lpwstr>
  </property>
  <property fmtid="{D5CDD505-2E9C-101B-9397-08002B2CF9AE}" pid="3" name="ICV">
    <vt:lpwstr>AC39273115E74929A2577AC9F8186E9F_13</vt:lpwstr>
  </property>
</Properties>
</file>